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Arial Nova Light" w:eastAsiaTheme="minorEastAsia" w:hAnsi="Arial Nova Light"/>
          <w:b/>
          <w:color w:val="ABB6BD"/>
          <w:sz w:val="22"/>
          <w:szCs w:val="22"/>
          <w:lang w:val="en-US"/>
        </w:rPr>
        <w:id w:val="16927735"/>
        <w:docPartObj>
          <w:docPartGallery w:val="Cover Pages"/>
          <w:docPartUnique/>
        </w:docPartObj>
      </w:sdtPr>
      <w:sdtEndPr>
        <w:rPr>
          <w:b w:val="0"/>
          <w:color w:val="CEDBE6" w:themeColor="background2"/>
          <w:sz w:val="20"/>
          <w:szCs w:val="20"/>
        </w:rPr>
      </w:sdtEndPr>
      <w:sdtContent>
        <w:tbl>
          <w:tblPr>
            <w:tblStyle w:val="Tabelras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2795"/>
            <w:gridCol w:w="6844"/>
          </w:tblGrid>
          <w:tr w:rsidR="00720A13" w:rsidRPr="00D772F2" w14:paraId="33BB4F0E" w14:textId="77777777" w:rsidTr="002620BD">
            <w:trPr>
              <w:trHeight w:val="3960"/>
              <w:jc w:val="center"/>
            </w:trPr>
            <w:tc>
              <w:tcPr>
                <w:tcW w:w="1450" w:type="pct"/>
                <w:shd w:val="clear" w:color="auto" w:fill="auto"/>
              </w:tcPr>
              <w:p w14:paraId="78F93030" w14:textId="77777777" w:rsidR="00FF7641" w:rsidRPr="00D772F2" w:rsidRDefault="00FF7641">
                <w:pPr>
                  <w:pStyle w:val="Geenafstand"/>
                  <w:rPr>
                    <w:rFonts w:ascii="Arial Nova Light" w:hAnsi="Arial Nova Light"/>
                    <w:b/>
                    <w:color w:val="ABB6BD"/>
                  </w:rPr>
                </w:pPr>
              </w:p>
            </w:tc>
            <w:tc>
              <w:tcPr>
                <w:tcW w:w="3550" w:type="pct"/>
                <w:shd w:val="clear" w:color="auto" w:fill="auto"/>
                <w:tcMar>
                  <w:left w:w="115" w:type="dxa"/>
                  <w:bottom w:w="115" w:type="dxa"/>
                </w:tcMar>
                <w:vAlign w:val="bottom"/>
              </w:tcPr>
              <w:p w14:paraId="0ABA9A3A" w14:textId="6383800D" w:rsidR="00FF7641" w:rsidRPr="00D772F2" w:rsidRDefault="008C1C82" w:rsidP="009A3288">
                <w:pPr>
                  <w:jc w:val="right"/>
                  <w:rPr>
                    <w:rStyle w:val="Titelvanboek"/>
                    <w:rFonts w:ascii="Arial Nova Light" w:hAnsi="Arial Nova Light" w:cs="Tahoma"/>
                    <w:bCs w:val="0"/>
                    <w:color w:val="ABB6BD"/>
                    <w:sz w:val="52"/>
                    <w:szCs w:val="52"/>
                  </w:rPr>
                </w:pPr>
                <w:sdt>
                  <w:sdtPr>
                    <w:rPr>
                      <w:rStyle w:val="Titelvanboek"/>
                      <w:rFonts w:ascii="Arial Nova Light" w:hAnsi="Arial Nova Light" w:cs="Tahoma"/>
                      <w:b w:val="0"/>
                      <w:bCs w:val="0"/>
                      <w:color w:val="0C5154"/>
                      <w:sz w:val="52"/>
                      <w:szCs w:val="52"/>
                    </w:rPr>
                    <w:alias w:val="Titel"/>
                    <w:id w:val="541102321"/>
                    <w:dataBinding w:prefixMappings="xmlns:ns0='http://schemas.openxmlformats.org/package/2006/metadata/core-properties' xmlns:ns1='http://purl.org/dc/elements/1.1/'" w:xpath="/ns0:coreProperties[1]/ns1:title[1]" w:storeItemID="{6C3C8BC8-F283-45AE-878A-BAB7291924A1}"/>
                    <w:text/>
                  </w:sdtPr>
                  <w:sdtEndPr>
                    <w:rPr>
                      <w:rStyle w:val="Titelvanboek"/>
                    </w:rPr>
                  </w:sdtEndPr>
                  <w:sdtContent>
                    <w:r w:rsidR="00D6370B" w:rsidRPr="00D772F2">
                      <w:rPr>
                        <w:rStyle w:val="Titelvanboek"/>
                        <w:rFonts w:ascii="Arial Nova Light" w:hAnsi="Arial Nova Light" w:cs="Tahoma"/>
                        <w:b w:val="0"/>
                        <w:bCs w:val="0"/>
                        <w:color w:val="0C5154"/>
                        <w:sz w:val="52"/>
                        <w:szCs w:val="52"/>
                      </w:rPr>
                      <w:t>&lt;&lt;</w:t>
                    </w:r>
                    <w:r w:rsidR="002B1DF9" w:rsidRPr="00D772F2">
                      <w:rPr>
                        <w:rStyle w:val="Titelvanboek"/>
                        <w:rFonts w:ascii="Arial Nova Light" w:hAnsi="Arial Nova Light" w:cs="Tahoma"/>
                        <w:b w:val="0"/>
                        <w:bCs w:val="0"/>
                        <w:color w:val="0C5154"/>
                        <w:sz w:val="52"/>
                        <w:szCs w:val="52"/>
                      </w:rPr>
                      <w:t xml:space="preserve">je </w:t>
                    </w:r>
                    <w:r w:rsidR="00D6370B" w:rsidRPr="00D772F2">
                      <w:rPr>
                        <w:rStyle w:val="Titelvanboek"/>
                        <w:rFonts w:ascii="Arial Nova Light" w:hAnsi="Arial Nova Light" w:cs="Tahoma"/>
                        <w:b w:val="0"/>
                        <w:bCs w:val="0"/>
                        <w:color w:val="0C5154"/>
                        <w:sz w:val="52"/>
                        <w:szCs w:val="52"/>
                      </w:rPr>
                      <w:t>bedrijfsnaam&gt;&gt;</w:t>
                    </w:r>
                  </w:sdtContent>
                </w:sdt>
              </w:p>
            </w:tc>
          </w:tr>
          <w:tr w:rsidR="00FF7641" w:rsidRPr="00D772F2" w14:paraId="5007F80F" w14:textId="77777777" w:rsidTr="002620BD">
            <w:trPr>
              <w:jc w:val="center"/>
            </w:trPr>
            <w:tc>
              <w:tcPr>
                <w:tcW w:w="1450" w:type="pct"/>
                <w:shd w:val="clear" w:color="auto" w:fill="auto"/>
              </w:tcPr>
              <w:p w14:paraId="33D49777" w14:textId="77777777" w:rsidR="00FF7641" w:rsidRPr="00D772F2" w:rsidRDefault="00FF7641">
                <w:pPr>
                  <w:pStyle w:val="Geenafstand"/>
                  <w:rPr>
                    <w:rFonts w:ascii="Arial Nova Light" w:hAnsi="Arial Nova Light"/>
                    <w:color w:val="CEDBE6" w:themeColor="background2"/>
                  </w:rPr>
                </w:pPr>
              </w:p>
            </w:tc>
            <w:tc>
              <w:tcPr>
                <w:tcW w:w="3550" w:type="pct"/>
                <w:shd w:val="clear" w:color="auto" w:fill="auto"/>
                <w:tcMar>
                  <w:left w:w="72" w:type="dxa"/>
                  <w:bottom w:w="216" w:type="dxa"/>
                  <w:right w:w="0" w:type="dxa"/>
                </w:tcMar>
                <w:vAlign w:val="bottom"/>
              </w:tcPr>
              <w:p w14:paraId="7DC37FBA" w14:textId="0886D5AD" w:rsidR="00FF7641" w:rsidRPr="00D772F2" w:rsidRDefault="000B0224" w:rsidP="00DB1ED9">
                <w:pPr>
                  <w:jc w:val="right"/>
                  <w:rPr>
                    <w:rFonts w:ascii="Arial Nova Light" w:hAnsi="Arial Nova Light"/>
                  </w:rPr>
                </w:pPr>
                <w:r w:rsidRPr="00D772F2">
                  <w:rPr>
                    <w:rFonts w:ascii="Arial Nova Light" w:hAnsi="Arial Nova Light"/>
                    <w:noProof/>
                  </w:rPr>
                  <w:drawing>
                    <wp:inline distT="0" distB="0" distL="0" distR="0" wp14:anchorId="37C00020" wp14:editId="4FC21996">
                      <wp:extent cx="1635205" cy="2572607"/>
                      <wp:effectExtent l="0" t="0" r="317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a:stretch>
                                <a:fillRect/>
                              </a:stretch>
                            </pic:blipFill>
                            <pic:spPr>
                              <a:xfrm>
                                <a:off x="0" y="0"/>
                                <a:ext cx="1640511" cy="2580955"/>
                              </a:xfrm>
                              <a:prstGeom prst="rect">
                                <a:avLst/>
                              </a:prstGeom>
                            </pic:spPr>
                          </pic:pic>
                        </a:graphicData>
                      </a:graphic>
                    </wp:inline>
                  </w:drawing>
                </w:r>
              </w:p>
            </w:tc>
          </w:tr>
          <w:tr w:rsidR="00FF7641" w:rsidRPr="00D772F2" w14:paraId="62112C78" w14:textId="77777777" w:rsidTr="00720A13">
            <w:trPr>
              <w:trHeight w:val="864"/>
              <w:jc w:val="center"/>
            </w:trPr>
            <w:tc>
              <w:tcPr>
                <w:tcW w:w="1450" w:type="pct"/>
                <w:shd w:val="clear" w:color="auto" w:fill="0C5154"/>
                <w:vAlign w:val="center"/>
              </w:tcPr>
              <w:p w14:paraId="5CC42A18" w14:textId="67F0F714" w:rsidR="00FF7641" w:rsidRPr="00D772F2" w:rsidRDefault="008C1C82">
                <w:pPr>
                  <w:pStyle w:val="Geenafstand"/>
                  <w:jc w:val="center"/>
                  <w:rPr>
                    <w:rFonts w:ascii="Arial Nova Light" w:hAnsi="Arial Nova Light" w:cs="Tahoma"/>
                    <w:color w:val="FFFFFF" w:themeColor="background1"/>
                    <w:sz w:val="32"/>
                    <w:szCs w:val="32"/>
                  </w:rPr>
                </w:pPr>
                <w:sdt>
                  <w:sdtPr>
                    <w:rPr>
                      <w:rFonts w:ascii="Arial Nova Light" w:hAnsi="Arial Nova Light" w:cs="Tahoma"/>
                      <w:color w:val="FFFFFF" w:themeColor="background1"/>
                    </w:rPr>
                    <w:alias w:val="Datum"/>
                    <w:id w:val="541102334"/>
                    <w:date w:fullDate="2021-10-18T00:00:00Z">
                      <w:dateFormat w:val="d-M-yyyy"/>
                      <w:lid w:val="nl-NL"/>
                      <w:storeMappedDataAs w:val="dateTime"/>
                      <w:calendar w:val="gregorian"/>
                    </w:date>
                  </w:sdtPr>
                  <w:sdtEndPr/>
                  <w:sdtContent>
                    <w:r w:rsidR="00A33246" w:rsidRPr="00D772F2">
                      <w:rPr>
                        <w:rFonts w:ascii="Arial Nova Light" w:hAnsi="Arial Nova Light" w:cs="Tahoma"/>
                        <w:color w:val="FFFFFF" w:themeColor="background1"/>
                      </w:rPr>
                      <w:t>18-10-2021</w:t>
                    </w:r>
                  </w:sdtContent>
                </w:sdt>
              </w:p>
            </w:tc>
            <w:tc>
              <w:tcPr>
                <w:tcW w:w="3550" w:type="pct"/>
                <w:shd w:val="clear" w:color="auto" w:fill="98BE1F"/>
                <w:tcMar>
                  <w:left w:w="216" w:type="dxa"/>
                </w:tcMar>
                <w:vAlign w:val="center"/>
              </w:tcPr>
              <w:p w14:paraId="6C8FC1F8" w14:textId="4713D550" w:rsidR="00FF7641" w:rsidRPr="00D772F2" w:rsidRDefault="008C1C82" w:rsidP="00A82A74">
                <w:pPr>
                  <w:pStyle w:val="Geenafstand"/>
                  <w:rPr>
                    <w:rFonts w:ascii="Arial Nova Light" w:hAnsi="Arial Nova Light" w:cs="Tahoma"/>
                    <w:color w:val="FFFFFF" w:themeColor="background1"/>
                    <w:sz w:val="40"/>
                    <w:szCs w:val="40"/>
                  </w:rPr>
                </w:pPr>
                <w:sdt>
                  <w:sdtPr>
                    <w:rPr>
                      <w:rFonts w:ascii="Arial Nova Light" w:hAnsi="Arial Nova Light" w:cs="Tahoma"/>
                      <w:color w:val="FFFFFF" w:themeColor="background1"/>
                    </w:rPr>
                    <w:alias w:val="Ondertitel"/>
                    <w:id w:val="541102329"/>
                    <w:dataBinding w:prefixMappings="xmlns:ns0='http://schemas.openxmlformats.org/package/2006/metadata/core-properties' xmlns:ns1='http://purl.org/dc/elements/1.1/'" w:xpath="/ns0:coreProperties[1]/ns1:subject[1]" w:storeItemID="{6C3C8BC8-F283-45AE-878A-BAB7291924A1}"/>
                    <w:text/>
                  </w:sdtPr>
                  <w:sdtEndPr/>
                  <w:sdtContent>
                    <w:r w:rsidR="00A33246" w:rsidRPr="00D772F2">
                      <w:rPr>
                        <w:rFonts w:ascii="Arial Nova Light" w:hAnsi="Arial Nova Light" w:cs="Tahoma"/>
                        <w:color w:val="FFFFFF" w:themeColor="background1"/>
                      </w:rPr>
                      <w:t>Strategie document &lt;&lt;jouw bedrijf</w:t>
                    </w:r>
                    <w:r w:rsidR="00B0589F" w:rsidRPr="00D772F2">
                      <w:rPr>
                        <w:rFonts w:ascii="Arial Nova Light" w:hAnsi="Arial Nova Light" w:cs="Tahoma"/>
                        <w:color w:val="FFFFFF" w:themeColor="background1"/>
                      </w:rPr>
                      <w:t>&gt;&gt;</w:t>
                    </w:r>
                  </w:sdtContent>
                </w:sdt>
              </w:p>
            </w:tc>
          </w:tr>
          <w:tr w:rsidR="00720A13" w:rsidRPr="00D772F2" w14:paraId="0F846854" w14:textId="77777777" w:rsidTr="002620BD">
            <w:trPr>
              <w:jc w:val="center"/>
            </w:trPr>
            <w:tc>
              <w:tcPr>
                <w:tcW w:w="1450" w:type="pct"/>
                <w:shd w:val="clear" w:color="auto" w:fill="auto"/>
                <w:vAlign w:val="center"/>
              </w:tcPr>
              <w:p w14:paraId="47E3EEA8" w14:textId="77777777" w:rsidR="00FF7641" w:rsidRPr="00D772F2" w:rsidRDefault="002620BD" w:rsidP="002620BD">
                <w:pPr>
                  <w:rPr>
                    <w:rFonts w:ascii="Arial Nova Light" w:hAnsi="Arial Nova Light"/>
                    <w:color w:val="9CA4AB"/>
                    <w:sz w:val="20"/>
                    <w:szCs w:val="20"/>
                  </w:rPr>
                </w:pPr>
                <w:r w:rsidRPr="00D772F2">
                  <w:rPr>
                    <w:rFonts w:ascii="Arial Nova Light" w:hAnsi="Arial Nova Light"/>
                    <w:color w:val="9CA4AB"/>
                    <w:sz w:val="20"/>
                    <w:szCs w:val="20"/>
                  </w:rPr>
                  <w:t>Status:</w:t>
                </w:r>
              </w:p>
              <w:p w14:paraId="0E476E90" w14:textId="77777777" w:rsidR="002620BD" w:rsidRPr="00D772F2" w:rsidRDefault="002620BD" w:rsidP="002620BD">
                <w:pPr>
                  <w:rPr>
                    <w:rFonts w:ascii="Arial Nova Light" w:hAnsi="Arial Nova Light"/>
                    <w:color w:val="9CA4AB"/>
                    <w:sz w:val="20"/>
                    <w:szCs w:val="20"/>
                  </w:rPr>
                </w:pPr>
                <w:r w:rsidRPr="00D772F2">
                  <w:rPr>
                    <w:rFonts w:ascii="Arial Nova Light" w:hAnsi="Arial Nova Light"/>
                    <w:color w:val="9CA4AB"/>
                    <w:sz w:val="20"/>
                    <w:szCs w:val="20"/>
                  </w:rPr>
                  <w:t>Auteur:</w:t>
                </w:r>
              </w:p>
              <w:p w14:paraId="65694162" w14:textId="77777777" w:rsidR="002620BD" w:rsidRPr="00D772F2" w:rsidRDefault="002620BD" w:rsidP="002620BD">
                <w:pPr>
                  <w:rPr>
                    <w:rFonts w:ascii="Arial Nova Light" w:hAnsi="Arial Nova Light"/>
                    <w:color w:val="9CA4AB"/>
                    <w:sz w:val="20"/>
                    <w:szCs w:val="20"/>
                  </w:rPr>
                </w:pPr>
                <w:r w:rsidRPr="00D772F2">
                  <w:rPr>
                    <w:rFonts w:ascii="Arial Nova Light" w:hAnsi="Arial Nova Light"/>
                    <w:color w:val="9CA4AB"/>
                    <w:sz w:val="20"/>
                    <w:szCs w:val="20"/>
                  </w:rPr>
                  <w:t>Versie:</w:t>
                </w:r>
              </w:p>
            </w:tc>
            <w:tc>
              <w:tcPr>
                <w:tcW w:w="3550" w:type="pct"/>
                <w:shd w:val="clear" w:color="auto" w:fill="auto"/>
                <w:tcMar>
                  <w:top w:w="432" w:type="dxa"/>
                  <w:left w:w="216" w:type="dxa"/>
                  <w:right w:w="432" w:type="dxa"/>
                </w:tcMar>
              </w:tcPr>
              <w:p w14:paraId="11FE39DA" w14:textId="77777777" w:rsidR="00FF7641" w:rsidRPr="00D772F2" w:rsidRDefault="002620BD" w:rsidP="002620BD">
                <w:pPr>
                  <w:rPr>
                    <w:rFonts w:ascii="Arial Nova Light" w:hAnsi="Arial Nova Light"/>
                    <w:color w:val="9CA4AB"/>
                    <w:sz w:val="20"/>
                    <w:szCs w:val="20"/>
                  </w:rPr>
                </w:pPr>
                <w:r w:rsidRPr="00D772F2">
                  <w:rPr>
                    <w:rFonts w:ascii="Arial Nova Light" w:hAnsi="Arial Nova Light"/>
                    <w:color w:val="9CA4AB"/>
                    <w:sz w:val="20"/>
                    <w:szCs w:val="20"/>
                  </w:rPr>
                  <w:t>Bedrijfsvertrouwelijk</w:t>
                </w:r>
              </w:p>
              <w:p w14:paraId="60FE0D3A" w14:textId="0547C8E0" w:rsidR="002620BD" w:rsidRPr="00D772F2" w:rsidRDefault="00B0589F" w:rsidP="002620BD">
                <w:pPr>
                  <w:rPr>
                    <w:rFonts w:ascii="Arial Nova Light" w:hAnsi="Arial Nova Light"/>
                    <w:color w:val="9CA4AB"/>
                    <w:sz w:val="20"/>
                    <w:szCs w:val="20"/>
                  </w:rPr>
                </w:pPr>
                <w:r w:rsidRPr="00D772F2">
                  <w:rPr>
                    <w:rFonts w:ascii="Arial Nova Light" w:hAnsi="Arial Nova Light"/>
                    <w:color w:val="9CA4AB"/>
                    <w:sz w:val="20"/>
                    <w:szCs w:val="20"/>
                  </w:rPr>
                  <w:t>&lt;&lt;je naam&gt;&gt;</w:t>
                </w:r>
              </w:p>
              <w:p w14:paraId="0D4E4A48" w14:textId="078AB2B8" w:rsidR="002620BD" w:rsidRPr="00D772F2" w:rsidRDefault="00B0589F" w:rsidP="002620BD">
                <w:pPr>
                  <w:rPr>
                    <w:rFonts w:ascii="Arial Nova Light" w:eastAsiaTheme="majorEastAsia" w:hAnsi="Arial Nova Light"/>
                    <w:color w:val="9CA4AB"/>
                    <w:sz w:val="20"/>
                    <w:szCs w:val="20"/>
                  </w:rPr>
                </w:pPr>
                <w:r w:rsidRPr="00D772F2">
                  <w:rPr>
                    <w:rFonts w:ascii="Arial Nova Light" w:eastAsiaTheme="majorEastAsia" w:hAnsi="Arial Nova Light"/>
                    <w:color w:val="9CA4AB"/>
                    <w:sz w:val="20"/>
                    <w:szCs w:val="20"/>
                  </w:rPr>
                  <w:t>&lt;&lt;versienummer&gt;&gt;</w:t>
                </w:r>
              </w:p>
            </w:tc>
          </w:tr>
        </w:tbl>
        <w:p w14:paraId="65A30C85" w14:textId="77777777" w:rsidR="00F4372C" w:rsidRPr="00D772F2" w:rsidRDefault="00F4372C" w:rsidP="00F4372C">
          <w:pPr>
            <w:ind w:firstLine="426"/>
            <w:rPr>
              <w:rFonts w:ascii="Arial Nova Light" w:hAnsi="Arial Nova Light"/>
              <w:b/>
              <w:lang w:val="nl-NL"/>
            </w:rPr>
          </w:pPr>
        </w:p>
        <w:p w14:paraId="3B243863" w14:textId="77777777" w:rsidR="00F4372C" w:rsidRPr="00D772F2" w:rsidRDefault="00F4372C">
          <w:pPr>
            <w:rPr>
              <w:rFonts w:ascii="Arial Nova Light" w:hAnsi="Arial Nova Light"/>
              <w:b/>
              <w:lang w:val="nl-NL"/>
            </w:rPr>
          </w:pPr>
          <w:r w:rsidRPr="00D772F2">
            <w:rPr>
              <w:rFonts w:ascii="Arial Nova Light" w:hAnsi="Arial Nova Light"/>
              <w:b/>
              <w:lang w:val="nl-NL"/>
            </w:rPr>
            <w:br w:type="page"/>
          </w:r>
        </w:p>
        <w:p w14:paraId="77940148" w14:textId="77777777" w:rsidR="00F4372C" w:rsidRPr="00D772F2" w:rsidRDefault="00F4372C" w:rsidP="00F4372C">
          <w:pPr>
            <w:ind w:firstLine="426"/>
            <w:rPr>
              <w:rFonts w:ascii="Arial Nova Light" w:hAnsi="Arial Nova Light"/>
              <w:b/>
              <w:lang w:val="nl-NL"/>
            </w:rPr>
          </w:pPr>
        </w:p>
        <w:p w14:paraId="040226C3" w14:textId="77777777" w:rsidR="00F4372C" w:rsidRPr="00D772F2" w:rsidRDefault="00F4372C" w:rsidP="00720A13">
          <w:pPr>
            <w:pStyle w:val="Kop2"/>
          </w:pPr>
          <w:bookmarkStart w:id="0" w:name="_Toc85496751"/>
          <w:r w:rsidRPr="00D772F2">
            <w:t>Versiebeheer</w:t>
          </w:r>
          <w:bookmarkEnd w:id="0"/>
          <w:r w:rsidRPr="00D772F2">
            <w:br/>
          </w:r>
        </w:p>
        <w:tbl>
          <w:tblPr>
            <w:tblStyle w:val="Rastertabel4-Accent51"/>
            <w:tblW w:w="0" w:type="auto"/>
            <w:tblLook w:val="04A0" w:firstRow="1" w:lastRow="0" w:firstColumn="1" w:lastColumn="0" w:noHBand="0" w:noVBand="1"/>
          </w:tblPr>
          <w:tblGrid>
            <w:gridCol w:w="1165"/>
            <w:gridCol w:w="1251"/>
            <w:gridCol w:w="1409"/>
            <w:gridCol w:w="1618"/>
            <w:gridCol w:w="4186"/>
          </w:tblGrid>
          <w:tr w:rsidR="00F4372C" w:rsidRPr="00D772F2" w14:paraId="028FE1E8" w14:textId="77777777" w:rsidTr="00720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98BE1F"/>
              </w:tcPr>
              <w:p w14:paraId="6195C734" w14:textId="77777777" w:rsidR="00F4372C" w:rsidRPr="00D772F2" w:rsidRDefault="00F4372C" w:rsidP="00E16562">
                <w:pPr>
                  <w:rPr>
                    <w:rFonts w:ascii="Arial Nova Light" w:hAnsi="Arial Nova Light"/>
                    <w:b w:val="0"/>
                    <w:lang w:val="nl-NL"/>
                  </w:rPr>
                </w:pPr>
                <w:r w:rsidRPr="00D772F2">
                  <w:rPr>
                    <w:rFonts w:ascii="Arial Nova Light" w:hAnsi="Arial Nova Light"/>
                    <w:b w:val="0"/>
                    <w:lang w:val="nl-NL"/>
                  </w:rPr>
                  <w:t>Versie</w:t>
                </w:r>
              </w:p>
            </w:tc>
            <w:tc>
              <w:tcPr>
                <w:tcW w:w="1251" w:type="dxa"/>
                <w:shd w:val="clear" w:color="auto" w:fill="98BE1F"/>
              </w:tcPr>
              <w:p w14:paraId="4A07F0DA" w14:textId="77777777" w:rsidR="00F4372C" w:rsidRPr="00D772F2" w:rsidRDefault="00F4372C" w:rsidP="00E16562">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lang w:val="nl-NL"/>
                  </w:rPr>
                </w:pPr>
                <w:r w:rsidRPr="00D772F2">
                  <w:rPr>
                    <w:rFonts w:ascii="Arial Nova Light" w:hAnsi="Arial Nova Light"/>
                    <w:b w:val="0"/>
                    <w:lang w:val="nl-NL"/>
                  </w:rPr>
                  <w:t>Datum</w:t>
                </w:r>
              </w:p>
            </w:tc>
            <w:tc>
              <w:tcPr>
                <w:tcW w:w="1409" w:type="dxa"/>
                <w:shd w:val="clear" w:color="auto" w:fill="98BE1F"/>
              </w:tcPr>
              <w:p w14:paraId="2DAFC8AB" w14:textId="77777777" w:rsidR="00F4372C" w:rsidRPr="00D772F2" w:rsidRDefault="00F4372C" w:rsidP="00E16562">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lang w:val="nl-NL"/>
                  </w:rPr>
                </w:pPr>
                <w:r w:rsidRPr="00D772F2">
                  <w:rPr>
                    <w:rFonts w:ascii="Arial Nova Light" w:hAnsi="Arial Nova Light"/>
                    <w:b w:val="0"/>
                    <w:lang w:val="nl-NL"/>
                  </w:rPr>
                  <w:t>Nummer</w:t>
                </w:r>
              </w:p>
            </w:tc>
            <w:tc>
              <w:tcPr>
                <w:tcW w:w="1618" w:type="dxa"/>
                <w:shd w:val="clear" w:color="auto" w:fill="98BE1F"/>
              </w:tcPr>
              <w:p w14:paraId="4BB20A0F" w14:textId="77777777" w:rsidR="00F4372C" w:rsidRPr="00D772F2" w:rsidRDefault="00F4372C" w:rsidP="00E16562">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lang w:val="nl-NL"/>
                  </w:rPr>
                </w:pPr>
                <w:r w:rsidRPr="00D772F2">
                  <w:rPr>
                    <w:rFonts w:ascii="Arial Nova Light" w:hAnsi="Arial Nova Light"/>
                    <w:b w:val="0"/>
                    <w:lang w:val="nl-NL"/>
                  </w:rPr>
                  <w:t>Wie</w:t>
                </w:r>
              </w:p>
            </w:tc>
            <w:tc>
              <w:tcPr>
                <w:tcW w:w="4186" w:type="dxa"/>
                <w:shd w:val="clear" w:color="auto" w:fill="98BE1F"/>
              </w:tcPr>
              <w:p w14:paraId="0838B54C" w14:textId="77777777" w:rsidR="00F4372C" w:rsidRPr="00D772F2" w:rsidRDefault="00F4372C" w:rsidP="00E16562">
                <w:pPr>
                  <w:cnfStyle w:val="100000000000" w:firstRow="1" w:lastRow="0" w:firstColumn="0" w:lastColumn="0" w:oddVBand="0" w:evenVBand="0" w:oddHBand="0" w:evenHBand="0" w:firstRowFirstColumn="0" w:firstRowLastColumn="0" w:lastRowFirstColumn="0" w:lastRowLastColumn="0"/>
                  <w:rPr>
                    <w:rFonts w:ascii="Arial Nova Light" w:hAnsi="Arial Nova Light"/>
                    <w:b w:val="0"/>
                    <w:lang w:val="nl-NL"/>
                  </w:rPr>
                </w:pPr>
                <w:r w:rsidRPr="00D772F2">
                  <w:rPr>
                    <w:rFonts w:ascii="Arial Nova Light" w:hAnsi="Arial Nova Light"/>
                    <w:b w:val="0"/>
                    <w:lang w:val="nl-NL"/>
                  </w:rPr>
                  <w:t>Aanpassingen</w:t>
                </w:r>
              </w:p>
            </w:tc>
          </w:tr>
          <w:tr w:rsidR="00F4372C" w:rsidRPr="00D772F2" w14:paraId="070184E2" w14:textId="77777777" w:rsidTr="00720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ABB6BD"/>
              </w:tcPr>
              <w:p w14:paraId="64DA24B8" w14:textId="7B6CE83E" w:rsidR="00F4372C" w:rsidRPr="00D772F2" w:rsidRDefault="00F4372C" w:rsidP="00E16562">
                <w:pPr>
                  <w:rPr>
                    <w:rFonts w:ascii="Arial Nova Light" w:hAnsi="Arial Nova Light"/>
                    <w:b w:val="0"/>
                    <w:lang w:val="nl-NL"/>
                  </w:rPr>
                </w:pPr>
              </w:p>
            </w:tc>
            <w:tc>
              <w:tcPr>
                <w:tcW w:w="1251" w:type="dxa"/>
                <w:shd w:val="clear" w:color="auto" w:fill="ABB6BD"/>
              </w:tcPr>
              <w:p w14:paraId="1FBFA3D4" w14:textId="1C169C2B" w:rsidR="00F4372C" w:rsidRPr="00D772F2" w:rsidRDefault="00F4372C"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409" w:type="dxa"/>
                <w:shd w:val="clear" w:color="auto" w:fill="ABB6BD"/>
              </w:tcPr>
              <w:p w14:paraId="15FCC599" w14:textId="2A71EB06" w:rsidR="00F4372C" w:rsidRPr="00D772F2" w:rsidRDefault="00F4372C"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618" w:type="dxa"/>
                <w:shd w:val="clear" w:color="auto" w:fill="ABB6BD"/>
              </w:tcPr>
              <w:p w14:paraId="1D35404C" w14:textId="6F521101" w:rsidR="00F4372C" w:rsidRPr="00D772F2" w:rsidRDefault="00F4372C"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4186" w:type="dxa"/>
                <w:shd w:val="clear" w:color="auto" w:fill="ABB6BD"/>
              </w:tcPr>
              <w:p w14:paraId="1EF0628D" w14:textId="3A634CAC" w:rsidR="00F4372C" w:rsidRPr="00D772F2" w:rsidRDefault="00F4372C"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r>
          <w:tr w:rsidR="00AF61D1" w:rsidRPr="00D772F2" w14:paraId="7BE57571" w14:textId="77777777" w:rsidTr="007D58ED">
            <w:tc>
              <w:tcPr>
                <w:cnfStyle w:val="001000000000" w:firstRow="0" w:lastRow="0" w:firstColumn="1" w:lastColumn="0" w:oddVBand="0" w:evenVBand="0" w:oddHBand="0" w:evenHBand="0" w:firstRowFirstColumn="0" w:firstRowLastColumn="0" w:lastRowFirstColumn="0" w:lastRowLastColumn="0"/>
                <w:tcW w:w="1165" w:type="dxa"/>
              </w:tcPr>
              <w:p w14:paraId="6053746B" w14:textId="04AF0A8C" w:rsidR="00AF61D1" w:rsidRPr="00D772F2" w:rsidRDefault="00AF61D1" w:rsidP="00E16562">
                <w:pPr>
                  <w:rPr>
                    <w:rFonts w:ascii="Arial Nova Light" w:hAnsi="Arial Nova Light"/>
                    <w:b w:val="0"/>
                    <w:lang w:val="nl-NL"/>
                  </w:rPr>
                </w:pPr>
              </w:p>
            </w:tc>
            <w:tc>
              <w:tcPr>
                <w:tcW w:w="1251" w:type="dxa"/>
              </w:tcPr>
              <w:p w14:paraId="7CA60E0D" w14:textId="247A58D8"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1409" w:type="dxa"/>
              </w:tcPr>
              <w:p w14:paraId="0975F91E" w14:textId="7744C65A"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1618" w:type="dxa"/>
              </w:tcPr>
              <w:p w14:paraId="0DE2B910" w14:textId="1317131C"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4186" w:type="dxa"/>
              </w:tcPr>
              <w:p w14:paraId="4DE24107" w14:textId="0515096B"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r>
          <w:tr w:rsidR="00AF61D1" w:rsidRPr="00D772F2" w14:paraId="2CD2E017" w14:textId="77777777" w:rsidTr="00720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ABB6BD"/>
              </w:tcPr>
              <w:p w14:paraId="2CD77054" w14:textId="3663F94C" w:rsidR="00AF61D1" w:rsidRPr="00D772F2" w:rsidRDefault="00AF61D1" w:rsidP="00E16562">
                <w:pPr>
                  <w:rPr>
                    <w:rFonts w:ascii="Arial Nova Light" w:hAnsi="Arial Nova Light"/>
                    <w:b w:val="0"/>
                    <w:lang w:val="nl-NL"/>
                  </w:rPr>
                </w:pPr>
              </w:p>
            </w:tc>
            <w:tc>
              <w:tcPr>
                <w:tcW w:w="1251" w:type="dxa"/>
                <w:shd w:val="clear" w:color="auto" w:fill="ABB6BD"/>
              </w:tcPr>
              <w:p w14:paraId="5FFD1F27" w14:textId="7C828637"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409" w:type="dxa"/>
                <w:shd w:val="clear" w:color="auto" w:fill="ABB6BD"/>
              </w:tcPr>
              <w:p w14:paraId="0CA116CE" w14:textId="5235FEF3"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618" w:type="dxa"/>
                <w:shd w:val="clear" w:color="auto" w:fill="ABB6BD"/>
              </w:tcPr>
              <w:p w14:paraId="1AF48513" w14:textId="555C5502"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4186" w:type="dxa"/>
                <w:shd w:val="clear" w:color="auto" w:fill="ABB6BD"/>
              </w:tcPr>
              <w:p w14:paraId="31A1F222" w14:textId="4A34598D"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r>
          <w:tr w:rsidR="00AF61D1" w:rsidRPr="00D772F2" w14:paraId="50FE6110" w14:textId="77777777" w:rsidTr="007D58ED">
            <w:tc>
              <w:tcPr>
                <w:cnfStyle w:val="001000000000" w:firstRow="0" w:lastRow="0" w:firstColumn="1" w:lastColumn="0" w:oddVBand="0" w:evenVBand="0" w:oddHBand="0" w:evenHBand="0" w:firstRowFirstColumn="0" w:firstRowLastColumn="0" w:lastRowFirstColumn="0" w:lastRowLastColumn="0"/>
                <w:tcW w:w="1165" w:type="dxa"/>
              </w:tcPr>
              <w:p w14:paraId="30EB8EC0" w14:textId="1B6B8BE2" w:rsidR="00AF61D1" w:rsidRPr="00D772F2" w:rsidRDefault="00AF61D1" w:rsidP="00E16562">
                <w:pPr>
                  <w:rPr>
                    <w:rFonts w:ascii="Arial Nova Light" w:hAnsi="Arial Nova Light"/>
                    <w:b w:val="0"/>
                    <w:lang w:val="nl-NL"/>
                  </w:rPr>
                </w:pPr>
              </w:p>
            </w:tc>
            <w:tc>
              <w:tcPr>
                <w:tcW w:w="1251" w:type="dxa"/>
              </w:tcPr>
              <w:p w14:paraId="57D01EA9" w14:textId="4FDAE40C"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1409" w:type="dxa"/>
              </w:tcPr>
              <w:p w14:paraId="66351B19" w14:textId="731A37C8"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1618" w:type="dxa"/>
              </w:tcPr>
              <w:p w14:paraId="1E5D88E4" w14:textId="53E0D362"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c>
              <w:tcPr>
                <w:tcW w:w="4186" w:type="dxa"/>
              </w:tcPr>
              <w:p w14:paraId="05596182" w14:textId="345FA244" w:rsidR="00AF61D1" w:rsidRPr="00D772F2" w:rsidRDefault="00AF61D1" w:rsidP="00E16562">
                <w:pPr>
                  <w:cnfStyle w:val="000000000000" w:firstRow="0" w:lastRow="0" w:firstColumn="0" w:lastColumn="0" w:oddVBand="0" w:evenVBand="0" w:oddHBand="0" w:evenHBand="0" w:firstRowFirstColumn="0" w:firstRowLastColumn="0" w:lastRowFirstColumn="0" w:lastRowLastColumn="0"/>
                  <w:rPr>
                    <w:rFonts w:ascii="Arial Nova Light" w:hAnsi="Arial Nova Light"/>
                    <w:bCs/>
                    <w:lang w:val="nl-NL"/>
                  </w:rPr>
                </w:pPr>
              </w:p>
            </w:tc>
          </w:tr>
          <w:tr w:rsidR="00AF61D1" w:rsidRPr="00D772F2" w14:paraId="47BC0AAC" w14:textId="77777777" w:rsidTr="00720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ABB6BD"/>
              </w:tcPr>
              <w:p w14:paraId="49DE7C6D" w14:textId="6D893836" w:rsidR="00AF61D1" w:rsidRPr="00D772F2" w:rsidRDefault="00AF61D1" w:rsidP="00E16562">
                <w:pPr>
                  <w:rPr>
                    <w:rFonts w:ascii="Arial Nova Light" w:hAnsi="Arial Nova Light"/>
                    <w:b w:val="0"/>
                    <w:lang w:val="nl-NL"/>
                  </w:rPr>
                </w:pPr>
              </w:p>
            </w:tc>
            <w:tc>
              <w:tcPr>
                <w:tcW w:w="1251" w:type="dxa"/>
                <w:shd w:val="clear" w:color="auto" w:fill="ABB6BD"/>
              </w:tcPr>
              <w:p w14:paraId="775844BA" w14:textId="0564226C"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409" w:type="dxa"/>
                <w:shd w:val="clear" w:color="auto" w:fill="ABB6BD"/>
              </w:tcPr>
              <w:p w14:paraId="10517954" w14:textId="7D216672"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1618" w:type="dxa"/>
                <w:shd w:val="clear" w:color="auto" w:fill="ABB6BD"/>
              </w:tcPr>
              <w:p w14:paraId="20A83268" w14:textId="0A65C41E"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c>
              <w:tcPr>
                <w:tcW w:w="4186" w:type="dxa"/>
                <w:shd w:val="clear" w:color="auto" w:fill="ABB6BD"/>
              </w:tcPr>
              <w:p w14:paraId="6FA27DAB" w14:textId="07E229AF" w:rsidR="00AF61D1" w:rsidRPr="00D772F2" w:rsidRDefault="00AF61D1" w:rsidP="00E16562">
                <w:pPr>
                  <w:cnfStyle w:val="000000100000" w:firstRow="0" w:lastRow="0" w:firstColumn="0" w:lastColumn="0" w:oddVBand="0" w:evenVBand="0" w:oddHBand="1" w:evenHBand="0" w:firstRowFirstColumn="0" w:firstRowLastColumn="0" w:lastRowFirstColumn="0" w:lastRowLastColumn="0"/>
                  <w:rPr>
                    <w:rFonts w:ascii="Arial Nova Light" w:hAnsi="Arial Nova Light"/>
                    <w:bCs/>
                    <w:lang w:val="nl-NL"/>
                  </w:rPr>
                </w:pPr>
              </w:p>
            </w:tc>
          </w:tr>
        </w:tbl>
        <w:p w14:paraId="6DE3E8CC" w14:textId="51AF256A" w:rsidR="00FF7641" w:rsidRPr="00D772F2" w:rsidRDefault="00F4372C" w:rsidP="002B2CB1">
          <w:pPr>
            <w:ind w:firstLine="426"/>
            <w:rPr>
              <w:rFonts w:ascii="Arial Nova Light" w:hAnsi="Arial Nova Light"/>
              <w:lang w:val="nl-NL"/>
            </w:rPr>
          </w:pPr>
          <w:r w:rsidRPr="00D772F2">
            <w:rPr>
              <w:rFonts w:ascii="Arial Nova Light" w:hAnsi="Arial Nova Light"/>
              <w:lang w:val="nl-NL"/>
            </w:rPr>
            <w:br w:type="page"/>
          </w:r>
        </w:p>
      </w:sdtContent>
    </w:sdt>
    <w:sdt>
      <w:sdtPr>
        <w:rPr>
          <w:rFonts w:eastAsiaTheme="minorEastAsia" w:cs="Tahoma"/>
          <w:caps w:val="0"/>
          <w:color w:val="7F7F7F" w:themeColor="text1" w:themeTint="80"/>
          <w:sz w:val="22"/>
          <w:szCs w:val="22"/>
          <w:lang w:val="en-US"/>
        </w:rPr>
        <w:id w:val="56655400"/>
        <w:docPartObj>
          <w:docPartGallery w:val="Table of Contents"/>
          <w:docPartUnique/>
        </w:docPartObj>
      </w:sdtPr>
      <w:sdtEndPr>
        <w:rPr>
          <w:rFonts w:ascii="Tahoma" w:hAnsi="Tahoma"/>
          <w:color w:val="595959" w:themeColor="text1" w:themeTint="A6"/>
          <w:sz w:val="18"/>
          <w:szCs w:val="18"/>
        </w:rPr>
      </w:sdtEndPr>
      <w:sdtContent>
        <w:p w14:paraId="5B66C0D6" w14:textId="77777777" w:rsidR="00FF7641" w:rsidRPr="008C1C82" w:rsidRDefault="00FF7641" w:rsidP="00720A13">
          <w:pPr>
            <w:pStyle w:val="Kopvaninhoudsopgave"/>
            <w:rPr>
              <w:color w:val="7F7F7F" w:themeColor="text1" w:themeTint="80"/>
            </w:rPr>
          </w:pPr>
          <w:r w:rsidRPr="008C1C82">
            <w:rPr>
              <w:color w:val="7F7F7F" w:themeColor="text1" w:themeTint="80"/>
            </w:rPr>
            <w:t>Inhoudsopgave</w:t>
          </w:r>
        </w:p>
        <w:p w14:paraId="1000ACC9" w14:textId="77777777" w:rsidR="00F4372C" w:rsidRPr="008C1C82" w:rsidRDefault="00F4372C" w:rsidP="00F4372C">
          <w:pPr>
            <w:rPr>
              <w:rFonts w:ascii="Arial Nova Light" w:hAnsi="Arial Nova Light"/>
              <w:lang w:val="nl-NL"/>
            </w:rPr>
          </w:pPr>
        </w:p>
        <w:p w14:paraId="119FBE94" w14:textId="30EEB9E7" w:rsidR="008C1C82" w:rsidRPr="008C1C82" w:rsidRDefault="00212423">
          <w:pPr>
            <w:pStyle w:val="Inhopg2"/>
            <w:tabs>
              <w:tab w:val="left" w:pos="432"/>
              <w:tab w:val="right" w:leader="dot" w:pos="9629"/>
            </w:tabs>
            <w:rPr>
              <w:rFonts w:ascii="Arial Nova Light" w:hAnsi="Arial Nova Light"/>
              <w:noProof/>
              <w:color w:val="auto"/>
              <w:sz w:val="22"/>
              <w:szCs w:val="22"/>
              <w:lang w:val="nl-NL"/>
            </w:rPr>
          </w:pPr>
          <w:r w:rsidRPr="008C1C82">
            <w:rPr>
              <w:rFonts w:ascii="Arial Nova Light" w:hAnsi="Arial Nova Light" w:cs="Tahoma"/>
              <w:lang w:val="nl-NL"/>
            </w:rPr>
            <w:fldChar w:fldCharType="begin"/>
          </w:r>
          <w:r w:rsidRPr="008C1C82">
            <w:rPr>
              <w:rFonts w:ascii="Arial Nova Light" w:hAnsi="Arial Nova Light" w:cs="Tahoma"/>
              <w:lang w:val="nl-NL"/>
            </w:rPr>
            <w:instrText xml:space="preserve"> TOC \o "1-3" \h \z \u </w:instrText>
          </w:r>
          <w:r w:rsidRPr="008C1C82">
            <w:rPr>
              <w:rFonts w:ascii="Arial Nova Light" w:hAnsi="Arial Nova Light" w:cs="Tahoma"/>
              <w:lang w:val="nl-NL"/>
            </w:rPr>
            <w:fldChar w:fldCharType="separate"/>
          </w:r>
          <w:hyperlink w:anchor="_Toc85496751" w:history="1">
            <w:r w:rsidR="008C1C82" w:rsidRPr="008C1C82">
              <w:rPr>
                <w:rStyle w:val="Hyperlink"/>
                <w:rFonts w:ascii="Arial Nova Light" w:hAnsi="Arial Nova Light"/>
                <w:noProof/>
              </w:rPr>
              <w:t>1.</w:t>
            </w:r>
            <w:r w:rsidR="008C1C82" w:rsidRPr="008C1C82">
              <w:rPr>
                <w:rFonts w:ascii="Arial Nova Light" w:hAnsi="Arial Nova Light"/>
                <w:noProof/>
                <w:color w:val="auto"/>
                <w:sz w:val="22"/>
                <w:szCs w:val="22"/>
                <w:lang w:val="nl-NL"/>
              </w:rPr>
              <w:tab/>
            </w:r>
            <w:r w:rsidR="008C1C82" w:rsidRPr="008C1C82">
              <w:rPr>
                <w:rStyle w:val="Hyperlink"/>
                <w:rFonts w:ascii="Arial Nova Light" w:hAnsi="Arial Nova Light"/>
                <w:noProof/>
              </w:rPr>
              <w:t>Versiebeheer</w:t>
            </w:r>
            <w:r w:rsidR="008C1C82" w:rsidRPr="008C1C82">
              <w:rPr>
                <w:rFonts w:ascii="Arial Nova Light" w:hAnsi="Arial Nova Light"/>
                <w:noProof/>
                <w:webHidden/>
              </w:rPr>
              <w:tab/>
            </w:r>
            <w:r w:rsidR="008C1C82" w:rsidRPr="008C1C82">
              <w:rPr>
                <w:rFonts w:ascii="Arial Nova Light" w:hAnsi="Arial Nova Light"/>
                <w:noProof/>
                <w:webHidden/>
              </w:rPr>
              <w:fldChar w:fldCharType="begin"/>
            </w:r>
            <w:r w:rsidR="008C1C82" w:rsidRPr="008C1C82">
              <w:rPr>
                <w:rFonts w:ascii="Arial Nova Light" w:hAnsi="Arial Nova Light"/>
                <w:noProof/>
                <w:webHidden/>
              </w:rPr>
              <w:instrText xml:space="preserve"> PAGEREF _Toc85496751 \h </w:instrText>
            </w:r>
            <w:r w:rsidR="008C1C82" w:rsidRPr="008C1C82">
              <w:rPr>
                <w:rFonts w:ascii="Arial Nova Light" w:hAnsi="Arial Nova Light"/>
                <w:noProof/>
                <w:webHidden/>
              </w:rPr>
            </w:r>
            <w:r w:rsidR="008C1C82" w:rsidRPr="008C1C82">
              <w:rPr>
                <w:rFonts w:ascii="Arial Nova Light" w:hAnsi="Arial Nova Light"/>
                <w:noProof/>
                <w:webHidden/>
              </w:rPr>
              <w:fldChar w:fldCharType="separate"/>
            </w:r>
            <w:r w:rsidR="008C1C82" w:rsidRPr="008C1C82">
              <w:rPr>
                <w:rFonts w:ascii="Arial Nova Light" w:hAnsi="Arial Nova Light"/>
                <w:noProof/>
                <w:webHidden/>
              </w:rPr>
              <w:t>1</w:t>
            </w:r>
            <w:r w:rsidR="008C1C82" w:rsidRPr="008C1C82">
              <w:rPr>
                <w:rFonts w:ascii="Arial Nova Light" w:hAnsi="Arial Nova Light"/>
                <w:noProof/>
                <w:webHidden/>
              </w:rPr>
              <w:fldChar w:fldCharType="end"/>
            </w:r>
          </w:hyperlink>
        </w:p>
        <w:p w14:paraId="385EE6B8" w14:textId="3B5AEBF4"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52" w:history="1">
            <w:r w:rsidRPr="008C1C82">
              <w:rPr>
                <w:rStyle w:val="Hyperlink"/>
                <w:rFonts w:ascii="Arial Nova Light" w:hAnsi="Arial Nova Light"/>
                <w:noProof/>
              </w:rPr>
              <w:t>2.</w:t>
            </w:r>
            <w:r w:rsidRPr="008C1C82">
              <w:rPr>
                <w:rFonts w:ascii="Arial Nova Light" w:hAnsi="Arial Nova Light"/>
                <w:noProof/>
                <w:color w:val="auto"/>
                <w:sz w:val="22"/>
                <w:szCs w:val="22"/>
                <w:lang w:val="nl-NL"/>
              </w:rPr>
              <w:tab/>
            </w:r>
            <w:r w:rsidRPr="008C1C82">
              <w:rPr>
                <w:rStyle w:val="Hyperlink"/>
                <w:rFonts w:ascii="Arial Nova Light" w:hAnsi="Arial Nova Light"/>
                <w:noProof/>
              </w:rPr>
              <w:t>Leeswijzer</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_Toc85496752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3</w:t>
            </w:r>
            <w:r w:rsidRPr="008C1C82">
              <w:rPr>
                <w:rFonts w:ascii="Arial Nova Light" w:hAnsi="Arial Nova Light"/>
                <w:noProof/>
                <w:webHidden/>
              </w:rPr>
              <w:fldChar w:fldCharType="end"/>
            </w:r>
          </w:hyperlink>
        </w:p>
        <w:p w14:paraId="2BC5E81A" w14:textId="1BE0AB14" w:rsidR="008C1C82" w:rsidRPr="008C1C82" w:rsidRDefault="008C1C82">
          <w:pPr>
            <w:pStyle w:val="Inhopg1"/>
            <w:rPr>
              <w:b w:val="0"/>
              <w:bCs w:val="0"/>
              <w:caps w:val="0"/>
              <w:color w:val="auto"/>
              <w:sz w:val="22"/>
              <w:szCs w:val="22"/>
              <w:lang w:val="nl-NL"/>
            </w:rPr>
          </w:pPr>
          <w:hyperlink w:anchor="_Toc85496753" w:history="1">
            <w:r w:rsidRPr="008C1C82">
              <w:rPr>
                <w:rStyle w:val="Hyperlink"/>
              </w:rPr>
              <w:t>waar sta je?</w:t>
            </w:r>
            <w:r w:rsidRPr="008C1C82">
              <w:rPr>
                <w:webHidden/>
              </w:rPr>
              <w:tab/>
            </w:r>
            <w:r w:rsidRPr="008C1C82">
              <w:rPr>
                <w:webHidden/>
              </w:rPr>
              <w:fldChar w:fldCharType="begin"/>
            </w:r>
            <w:r w:rsidRPr="008C1C82">
              <w:rPr>
                <w:webHidden/>
              </w:rPr>
              <w:instrText xml:space="preserve"> PAGEREF _Toc85496753 \h </w:instrText>
            </w:r>
            <w:r w:rsidRPr="008C1C82">
              <w:rPr>
                <w:webHidden/>
              </w:rPr>
            </w:r>
            <w:r w:rsidRPr="008C1C82">
              <w:rPr>
                <w:webHidden/>
              </w:rPr>
              <w:fldChar w:fldCharType="separate"/>
            </w:r>
            <w:r w:rsidRPr="008C1C82">
              <w:rPr>
                <w:webHidden/>
              </w:rPr>
              <w:t>4</w:t>
            </w:r>
            <w:r w:rsidRPr="008C1C82">
              <w:rPr>
                <w:webHidden/>
              </w:rPr>
              <w:fldChar w:fldCharType="end"/>
            </w:r>
          </w:hyperlink>
        </w:p>
        <w:p w14:paraId="6265FD51" w14:textId="58AA6681"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54" w:history="1">
            <w:r w:rsidRPr="008C1C82">
              <w:rPr>
                <w:rStyle w:val="Hyperlink"/>
                <w:rFonts w:ascii="Arial Nova Light" w:hAnsi="Arial Nova Light"/>
                <w:noProof/>
              </w:rPr>
              <w:t>3.</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Over dit deel</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_Toc85496754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5</w:t>
            </w:r>
            <w:r w:rsidRPr="008C1C82">
              <w:rPr>
                <w:rFonts w:ascii="Arial Nova Light" w:hAnsi="Arial Nova Light"/>
                <w:noProof/>
                <w:webHidden/>
              </w:rPr>
              <w:fldChar w:fldCharType="end"/>
            </w:r>
          </w:hyperlink>
        </w:p>
        <w:p w14:paraId="7DB3FE63" w14:textId="61A08B34"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55" w:history="1">
            <w:r w:rsidRPr="008C1C82">
              <w:rPr>
                <w:rStyle w:val="Hyperlink"/>
                <w:rFonts w:ascii="Arial Nova Light" w:hAnsi="Arial Nova Light"/>
                <w:noProof/>
              </w:rPr>
              <w:t>2.</w:t>
            </w:r>
            <w:r w:rsidRPr="008C1C82">
              <w:rPr>
                <w:rFonts w:ascii="Arial Nova Light" w:hAnsi="Arial Nova Light"/>
                <w:noProof/>
                <w:color w:val="auto"/>
                <w:sz w:val="22"/>
                <w:szCs w:val="22"/>
                <w:lang w:val="nl-NL"/>
              </w:rPr>
              <w:tab/>
            </w:r>
            <w:r w:rsidRPr="008C1C82">
              <w:rPr>
                <w:rStyle w:val="Hyperlink"/>
                <w:rFonts w:ascii="Arial Nova Light" w:hAnsi="Arial Nova Light"/>
                <w:noProof/>
              </w:rPr>
              <w:t>Persoonlijke ambitie</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_Toc85496755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5</w:t>
            </w:r>
            <w:r w:rsidRPr="008C1C82">
              <w:rPr>
                <w:rFonts w:ascii="Arial Nova Light" w:hAnsi="Arial Nova Light"/>
                <w:noProof/>
                <w:webHidden/>
              </w:rPr>
              <w:fldChar w:fldCharType="end"/>
            </w:r>
          </w:hyperlink>
        </w:p>
        <w:p w14:paraId="7D3326BB" w14:textId="02A245B4"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56" w:history="1">
            <w:r w:rsidRPr="008C1C82">
              <w:rPr>
                <w:rStyle w:val="Hyperlink"/>
                <w:rFonts w:ascii="Arial Nova Light" w:hAnsi="Arial Nova Light"/>
                <w:i w:val="0"/>
                <w:noProof/>
              </w:rPr>
              <w:t>2.1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Als mens</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_Toc85496756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5</w:t>
            </w:r>
            <w:r w:rsidRPr="008C1C82">
              <w:rPr>
                <w:rFonts w:ascii="Arial Nova Light" w:hAnsi="Arial Nova Light"/>
                <w:i w:val="0"/>
                <w:noProof/>
                <w:webHidden/>
              </w:rPr>
              <w:fldChar w:fldCharType="end"/>
            </w:r>
          </w:hyperlink>
        </w:p>
        <w:p w14:paraId="2E61BD0F" w14:textId="0D9028BC"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57" w:history="1">
            <w:r w:rsidRPr="008C1C82">
              <w:rPr>
                <w:rStyle w:val="Hyperlink"/>
                <w:rFonts w:ascii="Arial Nova Light" w:hAnsi="Arial Nova Light"/>
                <w:i w:val="0"/>
                <w:noProof/>
              </w:rPr>
              <w:t>2.2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Financieel</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_Toc85496757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5</w:t>
            </w:r>
            <w:r w:rsidRPr="008C1C82">
              <w:rPr>
                <w:rFonts w:ascii="Arial Nova Light" w:hAnsi="Arial Nova Light"/>
                <w:i w:val="0"/>
                <w:noProof/>
                <w:webHidden/>
              </w:rPr>
              <w:fldChar w:fldCharType="end"/>
            </w:r>
          </w:hyperlink>
        </w:p>
        <w:p w14:paraId="769EBC4A" w14:textId="504BC5C5"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58" w:history="1">
            <w:r w:rsidRPr="008C1C82">
              <w:rPr>
                <w:rStyle w:val="Hyperlink"/>
                <w:rFonts w:ascii="Arial Nova Light" w:hAnsi="Arial Nova Light"/>
                <w:noProof/>
              </w:rPr>
              <w:t>3.</w:t>
            </w:r>
            <w:r w:rsidRPr="008C1C82">
              <w:rPr>
                <w:rFonts w:ascii="Arial Nova Light" w:hAnsi="Arial Nova Light"/>
                <w:noProof/>
                <w:color w:val="auto"/>
                <w:sz w:val="22"/>
                <w:szCs w:val="22"/>
                <w:lang w:val="nl-NL"/>
              </w:rPr>
              <w:tab/>
            </w:r>
            <w:r w:rsidRPr="008C1C82">
              <w:rPr>
                <w:rStyle w:val="Hyperlink"/>
                <w:rFonts w:ascii="Arial Nova Light" w:hAnsi="Arial Nova Light"/>
                <w:noProof/>
              </w:rPr>
              <w:t>Strategische analyse</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_Toc85496758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5</w:t>
            </w:r>
            <w:r w:rsidRPr="008C1C82">
              <w:rPr>
                <w:rFonts w:ascii="Arial Nova Light" w:hAnsi="Arial Nova Light"/>
                <w:noProof/>
                <w:webHidden/>
              </w:rPr>
              <w:fldChar w:fldCharType="end"/>
            </w:r>
          </w:hyperlink>
        </w:p>
        <w:p w14:paraId="42AA6CE7" w14:textId="50B65B27"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59" w:history="1">
            <w:r w:rsidRPr="008C1C82">
              <w:rPr>
                <w:rStyle w:val="Hyperlink"/>
                <w:rFonts w:ascii="Arial Nova Light" w:hAnsi="Arial Nova Light"/>
                <w:i w:val="0"/>
                <w:noProof/>
              </w:rPr>
              <w:t>3.1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Onze markt</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_Toc85496759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5</w:t>
            </w:r>
            <w:r w:rsidRPr="008C1C82">
              <w:rPr>
                <w:rFonts w:ascii="Arial Nova Light" w:hAnsi="Arial Nova Light"/>
                <w:i w:val="0"/>
                <w:noProof/>
                <w:webHidden/>
              </w:rPr>
              <w:fldChar w:fldCharType="end"/>
            </w:r>
          </w:hyperlink>
        </w:p>
        <w:p w14:paraId="1F20A3E0" w14:textId="34AD76B6"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0" w:history="1">
            <w:r w:rsidRPr="008C1C82">
              <w:rPr>
                <w:rStyle w:val="Hyperlink"/>
                <w:rFonts w:ascii="Arial Nova Light" w:hAnsi="Arial Nova Light"/>
                <w:i w:val="0"/>
                <w:noProof/>
              </w:rPr>
              <w:t>3.2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Kansen en bedreigingen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_Toc85496760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5</w:t>
            </w:r>
            <w:r w:rsidRPr="008C1C82">
              <w:rPr>
                <w:rFonts w:ascii="Arial Nova Light" w:hAnsi="Arial Nova Light"/>
                <w:i w:val="0"/>
                <w:noProof/>
                <w:webHidden/>
              </w:rPr>
              <w:fldChar w:fldCharType="end"/>
            </w:r>
          </w:hyperlink>
        </w:p>
        <w:p w14:paraId="423B8691" w14:textId="42B797E4"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1" w:history="1">
            <w:r w:rsidRPr="008C1C82">
              <w:rPr>
                <w:rStyle w:val="Hyperlink"/>
                <w:rFonts w:ascii="Arial Nova Light" w:hAnsi="Arial Nova Light"/>
                <w:i w:val="0"/>
                <w:noProof/>
              </w:rPr>
              <w:t>3.3</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Sterke en zwakke punten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_Toc85496761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6</w:t>
            </w:r>
            <w:r w:rsidRPr="008C1C82">
              <w:rPr>
                <w:rFonts w:ascii="Arial Nova Light" w:hAnsi="Arial Nova Light"/>
                <w:i w:val="0"/>
                <w:noProof/>
                <w:webHidden/>
              </w:rPr>
              <w:fldChar w:fldCharType="end"/>
            </w:r>
          </w:hyperlink>
        </w:p>
        <w:p w14:paraId="00A63961" w14:textId="1E87DE71"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2" w:history="1">
            <w:r w:rsidRPr="008C1C82">
              <w:rPr>
                <w:rStyle w:val="Hyperlink"/>
                <w:rFonts w:ascii="Arial Nova Light" w:hAnsi="Arial Nova Light"/>
                <w:i w:val="0"/>
                <w:noProof/>
              </w:rPr>
              <w:t>3.4</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Confrontatiematrix</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_Toc85496762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6</w:t>
            </w:r>
            <w:r w:rsidRPr="008C1C82">
              <w:rPr>
                <w:rFonts w:ascii="Arial Nova Light" w:hAnsi="Arial Nova Light"/>
                <w:i w:val="0"/>
                <w:noProof/>
                <w:webHidden/>
              </w:rPr>
              <w:fldChar w:fldCharType="end"/>
            </w:r>
          </w:hyperlink>
        </w:p>
        <w:p w14:paraId="03F3E368" w14:textId="2509A2CC"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3" w:history="1">
            <w:r w:rsidRPr="008C1C82">
              <w:rPr>
                <w:rStyle w:val="Hyperlink"/>
                <w:rFonts w:ascii="Arial Nova Light" w:hAnsi="Arial Nova Light"/>
                <w:i w:val="0"/>
                <w:noProof/>
              </w:rPr>
              <w:t>3.5</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Actiepunten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_Toc85496763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6</w:t>
            </w:r>
            <w:r w:rsidRPr="008C1C82">
              <w:rPr>
                <w:rFonts w:ascii="Arial Nova Light" w:hAnsi="Arial Nova Light"/>
                <w:i w:val="0"/>
                <w:noProof/>
                <w:webHidden/>
              </w:rPr>
              <w:fldChar w:fldCharType="end"/>
            </w:r>
          </w:hyperlink>
        </w:p>
        <w:p w14:paraId="3E67C3DB" w14:textId="42396FB6"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64" w:history="1">
            <w:r w:rsidRPr="008C1C82">
              <w:rPr>
                <w:rStyle w:val="Hyperlink"/>
                <w:rFonts w:ascii="Arial Nova Light" w:hAnsi="Arial Nova Light"/>
                <w:noProof/>
              </w:rPr>
              <w:t>4.</w:t>
            </w:r>
            <w:r w:rsidRPr="008C1C82">
              <w:rPr>
                <w:rFonts w:ascii="Arial Nova Light" w:hAnsi="Arial Nova Light"/>
                <w:noProof/>
                <w:color w:val="auto"/>
                <w:sz w:val="22"/>
                <w:szCs w:val="22"/>
                <w:lang w:val="nl-NL"/>
              </w:rPr>
              <w:tab/>
            </w:r>
            <w:r w:rsidRPr="008C1C82">
              <w:rPr>
                <w:rStyle w:val="Hyperlink"/>
                <w:rFonts w:ascii="Arial Nova Light" w:hAnsi="Arial Nova Light"/>
                <w:noProof/>
              </w:rPr>
              <w:t>Kernwaarden</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_Toc85496764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6</w:t>
            </w:r>
            <w:r w:rsidRPr="008C1C82">
              <w:rPr>
                <w:rFonts w:ascii="Arial Nova Light" w:hAnsi="Arial Nova Light"/>
                <w:noProof/>
                <w:webHidden/>
              </w:rPr>
              <w:fldChar w:fldCharType="end"/>
            </w:r>
          </w:hyperlink>
        </w:p>
        <w:p w14:paraId="2DD17AF0" w14:textId="3D2C0BFE" w:rsidR="008C1C82" w:rsidRPr="008C1C82" w:rsidRDefault="008C1C82">
          <w:pPr>
            <w:pStyle w:val="Inhopg1"/>
            <w:rPr>
              <w:b w:val="0"/>
              <w:bCs w:val="0"/>
              <w:caps w:val="0"/>
              <w:color w:val="auto"/>
              <w:sz w:val="22"/>
              <w:szCs w:val="22"/>
              <w:lang w:val="nl-NL"/>
            </w:rPr>
          </w:pPr>
          <w:hyperlink w:anchor="_Toc85496765" w:history="1">
            <w:r w:rsidRPr="008C1C82">
              <w:rPr>
                <w:rStyle w:val="Hyperlink"/>
              </w:rPr>
              <w:t>Waar wil je heen?</w:t>
            </w:r>
            <w:r w:rsidRPr="008C1C82">
              <w:rPr>
                <w:webHidden/>
              </w:rPr>
              <w:tab/>
            </w:r>
            <w:r w:rsidRPr="008C1C82">
              <w:rPr>
                <w:webHidden/>
              </w:rPr>
              <w:fldChar w:fldCharType="begin"/>
            </w:r>
            <w:r w:rsidRPr="008C1C82">
              <w:rPr>
                <w:webHidden/>
              </w:rPr>
              <w:instrText xml:space="preserve"> PAGEREF _Toc85496765 \h </w:instrText>
            </w:r>
            <w:r w:rsidRPr="008C1C82">
              <w:rPr>
                <w:webHidden/>
              </w:rPr>
            </w:r>
            <w:r w:rsidRPr="008C1C82">
              <w:rPr>
                <w:webHidden/>
              </w:rPr>
              <w:fldChar w:fldCharType="separate"/>
            </w:r>
            <w:r w:rsidRPr="008C1C82">
              <w:rPr>
                <w:webHidden/>
              </w:rPr>
              <w:t>7</w:t>
            </w:r>
            <w:r w:rsidRPr="008C1C82">
              <w:rPr>
                <w:webHidden/>
              </w:rPr>
              <w:fldChar w:fldCharType="end"/>
            </w:r>
          </w:hyperlink>
        </w:p>
        <w:p w14:paraId="586623A0" w14:textId="29CD0D8D"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66" w:history="1">
            <w:r w:rsidRPr="008C1C82">
              <w:rPr>
                <w:rStyle w:val="Hyperlink"/>
                <w:rFonts w:ascii="Arial Nova Light" w:hAnsi="Arial Nova Light"/>
                <w:noProof/>
              </w:rPr>
              <w:t>4.</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Over dit deel</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_Toc85496766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8</w:t>
            </w:r>
            <w:r w:rsidRPr="008C1C82">
              <w:rPr>
                <w:rFonts w:ascii="Arial Nova Light" w:hAnsi="Arial Nova Light"/>
                <w:noProof/>
                <w:webHidden/>
              </w:rPr>
              <w:fldChar w:fldCharType="end"/>
            </w:r>
          </w:hyperlink>
        </w:p>
        <w:p w14:paraId="6171942E" w14:textId="57D1BB86"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67" w:history="1">
            <w:r w:rsidRPr="008C1C82">
              <w:rPr>
                <w:rStyle w:val="Hyperlink"/>
                <w:rFonts w:ascii="Arial Nova Light" w:hAnsi="Arial Nova Light"/>
                <w:noProof/>
              </w:rPr>
              <w:t>5.</w:t>
            </w:r>
            <w:r w:rsidRPr="008C1C82">
              <w:rPr>
                <w:rFonts w:ascii="Arial Nova Light" w:hAnsi="Arial Nova Light"/>
                <w:noProof/>
                <w:color w:val="auto"/>
                <w:sz w:val="22"/>
                <w:szCs w:val="22"/>
                <w:lang w:val="nl-NL"/>
              </w:rPr>
              <w:tab/>
            </w:r>
            <w:r w:rsidRPr="008C1C82">
              <w:rPr>
                <w:rStyle w:val="Hyperlink"/>
                <w:rFonts w:ascii="Arial Nova Light" w:hAnsi="Arial Nova Light"/>
                <w:noProof/>
              </w:rPr>
              <w:t>Je unieke formule</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_Toc85496767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8</w:t>
            </w:r>
            <w:r w:rsidRPr="008C1C82">
              <w:rPr>
                <w:rFonts w:ascii="Arial Nova Light" w:hAnsi="Arial Nova Light"/>
                <w:noProof/>
                <w:webHidden/>
              </w:rPr>
              <w:fldChar w:fldCharType="end"/>
            </w:r>
          </w:hyperlink>
        </w:p>
        <w:p w14:paraId="5D4E877E" w14:textId="17219B93"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8" w:history="1">
            <w:r w:rsidRPr="008C1C82">
              <w:rPr>
                <w:rStyle w:val="Hyperlink"/>
                <w:rFonts w:ascii="Arial Nova Light" w:hAnsi="Arial Nova Light"/>
                <w:i w:val="0"/>
                <w:noProof/>
              </w:rPr>
              <w:t>5.1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Onze woorden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_Toc85496768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8</w:t>
            </w:r>
            <w:r w:rsidRPr="008C1C82">
              <w:rPr>
                <w:rFonts w:ascii="Arial Nova Light" w:hAnsi="Arial Nova Light"/>
                <w:i w:val="0"/>
                <w:noProof/>
                <w:webHidden/>
              </w:rPr>
              <w:fldChar w:fldCharType="end"/>
            </w:r>
          </w:hyperlink>
        </w:p>
        <w:p w14:paraId="28B0E45C" w14:textId="55277CB3"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69" w:history="1">
            <w:r w:rsidRPr="008C1C82">
              <w:rPr>
                <w:rStyle w:val="Hyperlink"/>
                <w:rFonts w:ascii="Arial Nova Light" w:hAnsi="Arial Nova Light"/>
                <w:i w:val="0"/>
                <w:noProof/>
              </w:rPr>
              <w:t>5.2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Onze belofte</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_Toc85496769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8</w:t>
            </w:r>
            <w:r w:rsidRPr="008C1C82">
              <w:rPr>
                <w:rFonts w:ascii="Arial Nova Light" w:hAnsi="Arial Nova Light"/>
                <w:i w:val="0"/>
                <w:noProof/>
                <w:webHidden/>
              </w:rPr>
              <w:fldChar w:fldCharType="end"/>
            </w:r>
          </w:hyperlink>
        </w:p>
        <w:p w14:paraId="2535735E" w14:textId="5AC7C2C9"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0" w:history="1">
            <w:r w:rsidRPr="008C1C82">
              <w:rPr>
                <w:rStyle w:val="Hyperlink"/>
                <w:rFonts w:ascii="Arial Nova Light" w:hAnsi="Arial Nova Light"/>
                <w:i w:val="0"/>
                <w:noProof/>
              </w:rPr>
              <w:t>5.3</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Ons verdienmodel</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_Toc85496770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8</w:t>
            </w:r>
            <w:r w:rsidRPr="008C1C82">
              <w:rPr>
                <w:rFonts w:ascii="Arial Nova Light" w:hAnsi="Arial Nova Light"/>
                <w:i w:val="0"/>
                <w:noProof/>
                <w:webHidden/>
              </w:rPr>
              <w:fldChar w:fldCharType="end"/>
            </w:r>
          </w:hyperlink>
        </w:p>
        <w:p w14:paraId="0E979DBD" w14:textId="3C5C6774"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1" w:history="1">
            <w:r w:rsidRPr="008C1C82">
              <w:rPr>
                <w:rStyle w:val="Hyperlink"/>
                <w:rFonts w:ascii="Arial Nova Light" w:hAnsi="Arial Nova Light"/>
                <w:i w:val="0"/>
                <w:noProof/>
              </w:rPr>
              <w:t>5.4</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Hoe we onze belofte waarmaken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_Toc85496771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8</w:t>
            </w:r>
            <w:r w:rsidRPr="008C1C82">
              <w:rPr>
                <w:rFonts w:ascii="Arial Nova Light" w:hAnsi="Arial Nova Light"/>
                <w:i w:val="0"/>
                <w:noProof/>
                <w:webHidden/>
              </w:rPr>
              <w:fldChar w:fldCharType="end"/>
            </w:r>
          </w:hyperlink>
        </w:p>
        <w:p w14:paraId="698B252A" w14:textId="74C9DEAF"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72" w:history="1">
            <w:r w:rsidRPr="008C1C82">
              <w:rPr>
                <w:rStyle w:val="Hyperlink"/>
                <w:rFonts w:ascii="Arial Nova Light" w:hAnsi="Arial Nova Light"/>
                <w:noProof/>
              </w:rPr>
              <w:t>6.</w:t>
            </w:r>
            <w:r w:rsidRPr="008C1C82">
              <w:rPr>
                <w:rFonts w:ascii="Arial Nova Light" w:hAnsi="Arial Nova Light"/>
                <w:noProof/>
                <w:color w:val="auto"/>
                <w:sz w:val="22"/>
                <w:szCs w:val="22"/>
                <w:lang w:val="nl-NL"/>
              </w:rPr>
              <w:tab/>
            </w:r>
            <w:r w:rsidRPr="008C1C82">
              <w:rPr>
                <w:rStyle w:val="Hyperlink"/>
                <w:rFonts w:ascii="Arial Nova Light" w:hAnsi="Arial Nova Light"/>
                <w:noProof/>
              </w:rPr>
              <w:t>Dit is wie we zijn</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_Toc85496772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9</w:t>
            </w:r>
            <w:r w:rsidRPr="008C1C82">
              <w:rPr>
                <w:rFonts w:ascii="Arial Nova Light" w:hAnsi="Arial Nova Light"/>
                <w:noProof/>
                <w:webHidden/>
              </w:rPr>
              <w:fldChar w:fldCharType="end"/>
            </w:r>
          </w:hyperlink>
        </w:p>
        <w:p w14:paraId="1A1D9D5E" w14:textId="21DA20C2"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3" w:history="1">
            <w:r w:rsidRPr="008C1C82">
              <w:rPr>
                <w:rStyle w:val="Hyperlink"/>
                <w:rFonts w:ascii="Arial Nova Light" w:hAnsi="Arial Nova Light"/>
                <w:i w:val="0"/>
                <w:noProof/>
              </w:rPr>
              <w:t>6.1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Je missie, visie, purpose of heilige graal</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_Toc85496773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9</w:t>
            </w:r>
            <w:r w:rsidRPr="008C1C82">
              <w:rPr>
                <w:rFonts w:ascii="Arial Nova Light" w:hAnsi="Arial Nova Light"/>
                <w:i w:val="0"/>
                <w:noProof/>
                <w:webHidden/>
              </w:rPr>
              <w:fldChar w:fldCharType="end"/>
            </w:r>
          </w:hyperlink>
        </w:p>
        <w:p w14:paraId="7D2AE235" w14:textId="7462DF9B"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4" w:history="1">
            <w:r w:rsidRPr="008C1C82">
              <w:rPr>
                <w:rStyle w:val="Hyperlink"/>
                <w:rFonts w:ascii="Arial Nova Light" w:hAnsi="Arial Nova Light"/>
                <w:i w:val="0"/>
                <w:noProof/>
              </w:rPr>
              <w:t>6.2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Visualisatie</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_Toc85496774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9</w:t>
            </w:r>
            <w:r w:rsidRPr="008C1C82">
              <w:rPr>
                <w:rFonts w:ascii="Arial Nova Light" w:hAnsi="Arial Nova Light"/>
                <w:i w:val="0"/>
                <w:noProof/>
                <w:webHidden/>
              </w:rPr>
              <w:fldChar w:fldCharType="end"/>
            </w:r>
          </w:hyperlink>
        </w:p>
        <w:p w14:paraId="7134FAE5" w14:textId="28D79AD2"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75" w:history="1">
            <w:r w:rsidRPr="008C1C82">
              <w:rPr>
                <w:rStyle w:val="Hyperlink"/>
                <w:rFonts w:ascii="Arial Nova Light" w:hAnsi="Arial Nova Light"/>
                <w:noProof/>
              </w:rPr>
              <w:t>7.</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Onze leidende principes</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_Toc85496775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9</w:t>
            </w:r>
            <w:r w:rsidRPr="008C1C82">
              <w:rPr>
                <w:rFonts w:ascii="Arial Nova Light" w:hAnsi="Arial Nova Light"/>
                <w:noProof/>
                <w:webHidden/>
              </w:rPr>
              <w:fldChar w:fldCharType="end"/>
            </w:r>
          </w:hyperlink>
        </w:p>
        <w:p w14:paraId="188A15E9" w14:textId="03F3E370"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76" w:history="1">
            <w:r w:rsidRPr="008C1C82">
              <w:rPr>
                <w:rStyle w:val="Hyperlink"/>
                <w:rFonts w:ascii="Arial Nova Light" w:hAnsi="Arial Nova Light"/>
                <w:noProof/>
              </w:rPr>
              <w:t>8.</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Organiseren</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_Toc85496776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9</w:t>
            </w:r>
            <w:r w:rsidRPr="008C1C82">
              <w:rPr>
                <w:rFonts w:ascii="Arial Nova Light" w:hAnsi="Arial Nova Light"/>
                <w:noProof/>
                <w:webHidden/>
              </w:rPr>
              <w:fldChar w:fldCharType="end"/>
            </w:r>
          </w:hyperlink>
        </w:p>
        <w:p w14:paraId="047742B9" w14:textId="0F960BFE"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7" w:history="1">
            <w:r w:rsidRPr="008C1C82">
              <w:rPr>
                <w:rStyle w:val="Hyperlink"/>
                <w:rFonts w:ascii="Arial Nova Light" w:hAnsi="Arial Nova Light"/>
                <w:i w:val="0"/>
                <w:noProof/>
              </w:rPr>
              <w:t>8.1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Processen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_Toc85496777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9</w:t>
            </w:r>
            <w:r w:rsidRPr="008C1C82">
              <w:rPr>
                <w:rFonts w:ascii="Arial Nova Light" w:hAnsi="Arial Nova Light"/>
                <w:i w:val="0"/>
                <w:noProof/>
                <w:webHidden/>
              </w:rPr>
              <w:fldChar w:fldCharType="end"/>
            </w:r>
          </w:hyperlink>
        </w:p>
        <w:p w14:paraId="6E4753B9" w14:textId="559A5D3C"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8" w:history="1">
            <w:r w:rsidRPr="008C1C82">
              <w:rPr>
                <w:rStyle w:val="Hyperlink"/>
                <w:rFonts w:ascii="Arial Nova Light" w:hAnsi="Arial Nova Light"/>
                <w:i w:val="0"/>
                <w:noProof/>
              </w:rPr>
              <w:t>8.2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Ons organogram</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_Toc85496778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10</w:t>
            </w:r>
            <w:r w:rsidRPr="008C1C82">
              <w:rPr>
                <w:rFonts w:ascii="Arial Nova Light" w:hAnsi="Arial Nova Light"/>
                <w:i w:val="0"/>
                <w:noProof/>
                <w:webHidden/>
              </w:rPr>
              <w:fldChar w:fldCharType="end"/>
            </w:r>
          </w:hyperlink>
        </w:p>
        <w:p w14:paraId="4163D9F7" w14:textId="46BD6ABB" w:rsidR="008C1C82" w:rsidRPr="008C1C82" w:rsidRDefault="008C1C82">
          <w:pPr>
            <w:pStyle w:val="Inhopg3"/>
            <w:tabs>
              <w:tab w:val="left" w:pos="720"/>
              <w:tab w:val="right" w:leader="dot" w:pos="9629"/>
            </w:tabs>
            <w:rPr>
              <w:rFonts w:ascii="Arial Nova Light" w:hAnsi="Arial Nova Light"/>
              <w:i w:val="0"/>
              <w:noProof/>
              <w:color w:val="auto"/>
              <w:sz w:val="22"/>
              <w:szCs w:val="22"/>
              <w:lang w:val="nl-NL"/>
            </w:rPr>
          </w:pPr>
          <w:hyperlink w:anchor="_Toc85496779" w:history="1">
            <w:r w:rsidRPr="008C1C82">
              <w:rPr>
                <w:rStyle w:val="Hyperlink"/>
                <w:rFonts w:ascii="Arial Nova Light" w:hAnsi="Arial Nova Light"/>
                <w:i w:val="0"/>
                <w:noProof/>
              </w:rPr>
              <w:t>8.3</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Hoe we de executie borgen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_Toc85496779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10</w:t>
            </w:r>
            <w:r w:rsidRPr="008C1C82">
              <w:rPr>
                <w:rFonts w:ascii="Arial Nova Light" w:hAnsi="Arial Nova Light"/>
                <w:i w:val="0"/>
                <w:noProof/>
                <w:webHidden/>
              </w:rPr>
              <w:fldChar w:fldCharType="end"/>
            </w:r>
          </w:hyperlink>
        </w:p>
        <w:p w14:paraId="2EADB904" w14:textId="0FF74C0B" w:rsidR="008C1C82" w:rsidRPr="008C1C82" w:rsidRDefault="008C1C82">
          <w:pPr>
            <w:pStyle w:val="Inhopg2"/>
            <w:tabs>
              <w:tab w:val="left" w:pos="432"/>
              <w:tab w:val="right" w:leader="dot" w:pos="9629"/>
            </w:tabs>
            <w:rPr>
              <w:rFonts w:ascii="Arial Nova Light" w:hAnsi="Arial Nova Light"/>
              <w:noProof/>
              <w:color w:val="auto"/>
              <w:sz w:val="22"/>
              <w:szCs w:val="22"/>
              <w:lang w:val="nl-NL"/>
            </w:rPr>
          </w:pPr>
          <w:hyperlink w:anchor="_Toc85496780" w:history="1">
            <w:r w:rsidRPr="008C1C82">
              <w:rPr>
                <w:rStyle w:val="Hyperlink"/>
                <w:rFonts w:ascii="Arial Nova Light" w:hAnsi="Arial Nova Light"/>
                <w:noProof/>
              </w:rPr>
              <w:t>9.</w:t>
            </w:r>
            <w:r w:rsidRPr="008C1C82">
              <w:rPr>
                <w:rFonts w:ascii="Arial Nova Light" w:hAnsi="Arial Nova Light"/>
                <w:noProof/>
                <w:color w:val="auto"/>
                <w:sz w:val="22"/>
                <w:szCs w:val="22"/>
                <w:lang w:val="nl-NL"/>
              </w:rPr>
              <w:tab/>
            </w:r>
            <w:r w:rsidRPr="008C1C82">
              <w:rPr>
                <w:rStyle w:val="Hyperlink"/>
                <w:rFonts w:ascii="Arial Nova Light" w:hAnsi="Arial Nova Light"/>
                <w:noProof/>
              </w:rPr>
              <w:t>Je team</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_Toc85496780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10</w:t>
            </w:r>
            <w:r w:rsidRPr="008C1C82">
              <w:rPr>
                <w:rFonts w:ascii="Arial Nova Light" w:hAnsi="Arial Nova Light"/>
                <w:noProof/>
                <w:webHidden/>
              </w:rPr>
              <w:fldChar w:fldCharType="end"/>
            </w:r>
          </w:hyperlink>
        </w:p>
        <w:p w14:paraId="599F9196" w14:textId="3679DB63" w:rsidR="008C1C82" w:rsidRPr="008C1C82" w:rsidRDefault="008C1C82">
          <w:pPr>
            <w:pStyle w:val="Inhopg1"/>
            <w:rPr>
              <w:b w:val="0"/>
              <w:bCs w:val="0"/>
              <w:caps w:val="0"/>
              <w:color w:val="auto"/>
              <w:sz w:val="22"/>
              <w:szCs w:val="22"/>
              <w:lang w:val="nl-NL"/>
            </w:rPr>
          </w:pPr>
          <w:hyperlink w:anchor="_Toc85496781" w:history="1">
            <w:r w:rsidRPr="008C1C82">
              <w:rPr>
                <w:rStyle w:val="Hyperlink"/>
              </w:rPr>
              <w:t>hoe kom je daar?</w:t>
            </w:r>
            <w:r w:rsidRPr="008C1C82">
              <w:rPr>
                <w:webHidden/>
              </w:rPr>
              <w:tab/>
            </w:r>
            <w:r w:rsidRPr="008C1C82">
              <w:rPr>
                <w:webHidden/>
              </w:rPr>
              <w:fldChar w:fldCharType="begin"/>
            </w:r>
            <w:r w:rsidRPr="008C1C82">
              <w:rPr>
                <w:webHidden/>
              </w:rPr>
              <w:instrText xml:space="preserve"> PAGEREF _Toc85496781 \h </w:instrText>
            </w:r>
            <w:r w:rsidRPr="008C1C82">
              <w:rPr>
                <w:webHidden/>
              </w:rPr>
            </w:r>
            <w:r w:rsidRPr="008C1C82">
              <w:rPr>
                <w:webHidden/>
              </w:rPr>
              <w:fldChar w:fldCharType="separate"/>
            </w:r>
            <w:r w:rsidRPr="008C1C82">
              <w:rPr>
                <w:webHidden/>
              </w:rPr>
              <w:t>11</w:t>
            </w:r>
            <w:r w:rsidRPr="008C1C82">
              <w:rPr>
                <w:webHidden/>
              </w:rPr>
              <w:fldChar w:fldCharType="end"/>
            </w:r>
          </w:hyperlink>
        </w:p>
        <w:p w14:paraId="59A11E1A" w14:textId="62C83A41" w:rsidR="008C1C82" w:rsidRPr="008C1C82" w:rsidRDefault="008C1C82">
          <w:pPr>
            <w:pStyle w:val="Inhopg2"/>
            <w:tabs>
              <w:tab w:val="left" w:pos="576"/>
              <w:tab w:val="right" w:leader="dot" w:pos="9629"/>
            </w:tabs>
            <w:rPr>
              <w:rFonts w:ascii="Arial Nova Light" w:hAnsi="Arial Nova Light"/>
              <w:noProof/>
              <w:color w:val="auto"/>
              <w:sz w:val="22"/>
              <w:szCs w:val="22"/>
              <w:lang w:val="nl-NL"/>
            </w:rPr>
          </w:pPr>
          <w:hyperlink w:anchor="_Toc85496782" w:history="1">
            <w:r w:rsidRPr="008C1C82">
              <w:rPr>
                <w:rStyle w:val="Hyperlink"/>
                <w:rFonts w:ascii="Arial Nova Light" w:hAnsi="Arial Nova Light"/>
                <w:noProof/>
              </w:rPr>
              <w:t>10.</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Over dit deel</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_Toc85496782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12</w:t>
            </w:r>
            <w:r w:rsidRPr="008C1C82">
              <w:rPr>
                <w:rFonts w:ascii="Arial Nova Light" w:hAnsi="Arial Nova Light"/>
                <w:noProof/>
                <w:webHidden/>
              </w:rPr>
              <w:fldChar w:fldCharType="end"/>
            </w:r>
          </w:hyperlink>
        </w:p>
        <w:p w14:paraId="150CB9E4" w14:textId="300A5B1F" w:rsidR="008C1C82" w:rsidRPr="008C1C82" w:rsidRDefault="008C1C82">
          <w:pPr>
            <w:pStyle w:val="Inhopg2"/>
            <w:tabs>
              <w:tab w:val="left" w:pos="576"/>
              <w:tab w:val="right" w:leader="dot" w:pos="9629"/>
            </w:tabs>
            <w:rPr>
              <w:rFonts w:ascii="Arial Nova Light" w:hAnsi="Arial Nova Light"/>
              <w:noProof/>
              <w:color w:val="auto"/>
              <w:sz w:val="22"/>
              <w:szCs w:val="22"/>
              <w:lang w:val="nl-NL"/>
            </w:rPr>
          </w:pPr>
          <w:hyperlink w:anchor="_Toc85496783" w:history="1">
            <w:r w:rsidRPr="008C1C82">
              <w:rPr>
                <w:rStyle w:val="Hyperlink"/>
                <w:rFonts w:ascii="Arial Nova Light" w:hAnsi="Arial Nova Light"/>
                <w:noProof/>
              </w:rPr>
              <w:t>11.</w:t>
            </w:r>
            <w:r w:rsidRPr="008C1C82">
              <w:rPr>
                <w:rFonts w:ascii="Arial Nova Light" w:hAnsi="Arial Nova Light"/>
                <w:noProof/>
                <w:color w:val="auto"/>
                <w:sz w:val="22"/>
                <w:szCs w:val="22"/>
                <w:lang w:val="nl-NL"/>
              </w:rPr>
              <w:tab/>
            </w:r>
            <w:r w:rsidRPr="008C1C82">
              <w:rPr>
                <w:rStyle w:val="Hyperlink"/>
                <w:rFonts w:ascii="Arial Nova Light" w:hAnsi="Arial Nova Light"/>
                <w:noProof/>
              </w:rPr>
              <w:t>Sales</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_Toc85496783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12</w:t>
            </w:r>
            <w:r w:rsidRPr="008C1C82">
              <w:rPr>
                <w:rFonts w:ascii="Arial Nova Light" w:hAnsi="Arial Nova Light"/>
                <w:noProof/>
                <w:webHidden/>
              </w:rPr>
              <w:fldChar w:fldCharType="end"/>
            </w:r>
          </w:hyperlink>
        </w:p>
        <w:p w14:paraId="24442FA1" w14:textId="68E28E1A"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84" w:history="1">
            <w:r w:rsidRPr="008C1C82">
              <w:rPr>
                <w:rStyle w:val="Hyperlink"/>
                <w:rFonts w:ascii="Arial Nova Light" w:hAnsi="Arial Nova Light"/>
                <w:i w:val="0"/>
                <w:noProof/>
              </w:rPr>
              <w:t>11.1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Onze producten en diensten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_Toc85496784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12</w:t>
            </w:r>
            <w:r w:rsidRPr="008C1C82">
              <w:rPr>
                <w:rFonts w:ascii="Arial Nova Light" w:hAnsi="Arial Nova Light"/>
                <w:i w:val="0"/>
                <w:noProof/>
                <w:webHidden/>
              </w:rPr>
              <w:fldChar w:fldCharType="end"/>
            </w:r>
          </w:hyperlink>
        </w:p>
        <w:p w14:paraId="66E3F81F" w14:textId="170CCE0B"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85" w:history="1">
            <w:r w:rsidRPr="008C1C82">
              <w:rPr>
                <w:rStyle w:val="Hyperlink"/>
                <w:rFonts w:ascii="Arial Nova Light" w:hAnsi="Arial Nova Light"/>
                <w:i w:val="0"/>
                <w:noProof/>
              </w:rPr>
              <w:t>11.2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Hoe we gaan verkopen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_Toc85496785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12</w:t>
            </w:r>
            <w:r w:rsidRPr="008C1C82">
              <w:rPr>
                <w:rFonts w:ascii="Arial Nova Light" w:hAnsi="Arial Nova Light"/>
                <w:i w:val="0"/>
                <w:noProof/>
                <w:webHidden/>
              </w:rPr>
              <w:fldChar w:fldCharType="end"/>
            </w:r>
          </w:hyperlink>
        </w:p>
        <w:p w14:paraId="52B2A5C9" w14:textId="28F3931D"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86" w:history="1">
            <w:r w:rsidRPr="008C1C82">
              <w:rPr>
                <w:rStyle w:val="Hyperlink"/>
                <w:rFonts w:ascii="Arial Nova Light" w:hAnsi="Arial Nova Light"/>
                <w:i w:val="0"/>
                <w:noProof/>
              </w:rPr>
              <w:t>11.3</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Salesprognose</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_Toc85496786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12</w:t>
            </w:r>
            <w:r w:rsidRPr="008C1C82">
              <w:rPr>
                <w:rFonts w:ascii="Arial Nova Light" w:hAnsi="Arial Nova Light"/>
                <w:i w:val="0"/>
                <w:noProof/>
                <w:webHidden/>
              </w:rPr>
              <w:fldChar w:fldCharType="end"/>
            </w:r>
          </w:hyperlink>
        </w:p>
        <w:p w14:paraId="2A8EF8C5" w14:textId="5940A637" w:rsidR="008C1C82" w:rsidRPr="008C1C82" w:rsidRDefault="008C1C82">
          <w:pPr>
            <w:pStyle w:val="Inhopg2"/>
            <w:tabs>
              <w:tab w:val="left" w:pos="576"/>
              <w:tab w:val="right" w:leader="dot" w:pos="9629"/>
            </w:tabs>
            <w:rPr>
              <w:rFonts w:ascii="Arial Nova Light" w:hAnsi="Arial Nova Light"/>
              <w:noProof/>
              <w:color w:val="auto"/>
              <w:sz w:val="22"/>
              <w:szCs w:val="22"/>
              <w:lang w:val="nl-NL"/>
            </w:rPr>
          </w:pPr>
          <w:hyperlink w:anchor="_Toc85496787" w:history="1">
            <w:r w:rsidRPr="008C1C82">
              <w:rPr>
                <w:rStyle w:val="Hyperlink"/>
                <w:rFonts w:ascii="Arial Nova Light" w:hAnsi="Arial Nova Light"/>
                <w:noProof/>
              </w:rPr>
              <w:t>12.</w:t>
            </w:r>
            <w:r w:rsidRPr="008C1C82">
              <w:rPr>
                <w:rFonts w:ascii="Arial Nova Light" w:hAnsi="Arial Nova Light"/>
                <w:noProof/>
                <w:color w:val="auto"/>
                <w:sz w:val="22"/>
                <w:szCs w:val="22"/>
                <w:lang w:val="nl-NL"/>
              </w:rPr>
              <w:tab/>
            </w:r>
            <w:r w:rsidRPr="008C1C82">
              <w:rPr>
                <w:rStyle w:val="Hyperlink"/>
                <w:rFonts w:ascii="Arial Nova Light" w:hAnsi="Arial Nova Light"/>
                <w:noProof/>
              </w:rPr>
              <w:t>Over geld</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_Toc85496787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12</w:t>
            </w:r>
            <w:r w:rsidRPr="008C1C82">
              <w:rPr>
                <w:rFonts w:ascii="Arial Nova Light" w:hAnsi="Arial Nova Light"/>
                <w:noProof/>
                <w:webHidden/>
              </w:rPr>
              <w:fldChar w:fldCharType="end"/>
            </w:r>
          </w:hyperlink>
        </w:p>
        <w:p w14:paraId="49EA74DC" w14:textId="38C712EC"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88" w:history="1">
            <w:r w:rsidRPr="008C1C82">
              <w:rPr>
                <w:rStyle w:val="Hyperlink"/>
                <w:rFonts w:ascii="Arial Nova Light" w:hAnsi="Arial Nova Light"/>
                <w:i w:val="0"/>
                <w:noProof/>
              </w:rPr>
              <w:t>12.1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Verlies en winstrekening</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_Toc85496788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12</w:t>
            </w:r>
            <w:r w:rsidRPr="008C1C82">
              <w:rPr>
                <w:rFonts w:ascii="Arial Nova Light" w:hAnsi="Arial Nova Light"/>
                <w:i w:val="0"/>
                <w:noProof/>
                <w:webHidden/>
              </w:rPr>
              <w:fldChar w:fldCharType="end"/>
            </w:r>
          </w:hyperlink>
        </w:p>
        <w:p w14:paraId="4291E6DA" w14:textId="056AC1C3"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89" w:history="1">
            <w:r w:rsidRPr="008C1C82">
              <w:rPr>
                <w:rStyle w:val="Hyperlink"/>
                <w:rFonts w:ascii="Arial Nova Light" w:hAnsi="Arial Nova Light"/>
                <w:i w:val="0"/>
                <w:noProof/>
              </w:rPr>
              <w:t>12.2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Omzetprognose</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_Toc85496789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13</w:t>
            </w:r>
            <w:r w:rsidRPr="008C1C82">
              <w:rPr>
                <w:rFonts w:ascii="Arial Nova Light" w:hAnsi="Arial Nova Light"/>
                <w:i w:val="0"/>
                <w:noProof/>
                <w:webHidden/>
              </w:rPr>
              <w:fldChar w:fldCharType="end"/>
            </w:r>
          </w:hyperlink>
        </w:p>
        <w:p w14:paraId="7252053F" w14:textId="215E278B"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90" w:history="1">
            <w:r w:rsidRPr="008C1C82">
              <w:rPr>
                <w:rStyle w:val="Hyperlink"/>
                <w:rFonts w:ascii="Arial Nova Light" w:hAnsi="Arial Nova Light"/>
                <w:i w:val="0"/>
                <w:noProof/>
              </w:rPr>
              <w:t>12.3</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Kostenprognose</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_Toc85496790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13</w:t>
            </w:r>
            <w:r w:rsidRPr="008C1C82">
              <w:rPr>
                <w:rFonts w:ascii="Arial Nova Light" w:hAnsi="Arial Nova Light"/>
                <w:i w:val="0"/>
                <w:noProof/>
                <w:webHidden/>
              </w:rPr>
              <w:fldChar w:fldCharType="end"/>
            </w:r>
          </w:hyperlink>
        </w:p>
        <w:p w14:paraId="4FA029BD" w14:textId="14D84A77"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91" w:history="1">
            <w:r w:rsidRPr="008C1C82">
              <w:rPr>
                <w:rStyle w:val="Hyperlink"/>
                <w:rFonts w:ascii="Arial Nova Light" w:hAnsi="Arial Nova Light"/>
                <w:i w:val="0"/>
                <w:noProof/>
              </w:rPr>
              <w:t>12.4</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Cashflow</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_Toc85496791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13</w:t>
            </w:r>
            <w:r w:rsidRPr="008C1C82">
              <w:rPr>
                <w:rFonts w:ascii="Arial Nova Light" w:hAnsi="Arial Nova Light"/>
                <w:i w:val="0"/>
                <w:noProof/>
                <w:webHidden/>
              </w:rPr>
              <w:fldChar w:fldCharType="end"/>
            </w:r>
          </w:hyperlink>
        </w:p>
        <w:p w14:paraId="4E6E0835" w14:textId="114D1F10" w:rsidR="008C1C82" w:rsidRPr="008C1C82" w:rsidRDefault="008C1C82">
          <w:pPr>
            <w:pStyle w:val="Inhopg2"/>
            <w:tabs>
              <w:tab w:val="left" w:pos="576"/>
              <w:tab w:val="right" w:leader="dot" w:pos="9629"/>
            </w:tabs>
            <w:rPr>
              <w:rFonts w:ascii="Arial Nova Light" w:hAnsi="Arial Nova Light"/>
              <w:noProof/>
              <w:color w:val="auto"/>
              <w:sz w:val="22"/>
              <w:szCs w:val="22"/>
              <w:lang w:val="nl-NL"/>
            </w:rPr>
          </w:pPr>
          <w:hyperlink w:anchor="_Toc85496792" w:history="1">
            <w:r w:rsidRPr="008C1C82">
              <w:rPr>
                <w:rStyle w:val="Hyperlink"/>
                <w:rFonts w:ascii="Arial Nova Light" w:hAnsi="Arial Nova Light"/>
                <w:noProof/>
              </w:rPr>
              <w:t>13.</w:t>
            </w:r>
            <w:r w:rsidRPr="008C1C82">
              <w:rPr>
                <w:rFonts w:ascii="Arial Nova Light" w:hAnsi="Arial Nova Light"/>
                <w:noProof/>
                <w:color w:val="auto"/>
                <w:sz w:val="22"/>
                <w:szCs w:val="22"/>
                <w:lang w:val="nl-NL"/>
              </w:rPr>
              <w:tab/>
            </w:r>
            <w:r w:rsidRPr="008C1C82">
              <w:rPr>
                <w:rStyle w:val="Hyperlink"/>
                <w:rFonts w:ascii="Arial Nova Light" w:hAnsi="Arial Nova Light"/>
                <w:noProof/>
              </w:rPr>
              <w:t>Strategische planning</w:t>
            </w:r>
            <w:r w:rsidRPr="008C1C82">
              <w:rPr>
                <w:rFonts w:ascii="Arial Nova Light" w:hAnsi="Arial Nova Light"/>
                <w:noProof/>
                <w:webHidden/>
              </w:rPr>
              <w:tab/>
            </w:r>
            <w:r w:rsidRPr="008C1C82">
              <w:rPr>
                <w:rFonts w:ascii="Arial Nova Light" w:hAnsi="Arial Nova Light"/>
                <w:noProof/>
                <w:webHidden/>
              </w:rPr>
              <w:fldChar w:fldCharType="begin"/>
            </w:r>
            <w:r w:rsidRPr="008C1C82">
              <w:rPr>
                <w:rFonts w:ascii="Arial Nova Light" w:hAnsi="Arial Nova Light"/>
                <w:noProof/>
                <w:webHidden/>
              </w:rPr>
              <w:instrText xml:space="preserve"> PAGEREF _Toc85496792 \h </w:instrText>
            </w:r>
            <w:r w:rsidRPr="008C1C82">
              <w:rPr>
                <w:rFonts w:ascii="Arial Nova Light" w:hAnsi="Arial Nova Light"/>
                <w:noProof/>
                <w:webHidden/>
              </w:rPr>
            </w:r>
            <w:r w:rsidRPr="008C1C82">
              <w:rPr>
                <w:rFonts w:ascii="Arial Nova Light" w:hAnsi="Arial Nova Light"/>
                <w:noProof/>
                <w:webHidden/>
              </w:rPr>
              <w:fldChar w:fldCharType="separate"/>
            </w:r>
            <w:r w:rsidRPr="008C1C82">
              <w:rPr>
                <w:rFonts w:ascii="Arial Nova Light" w:hAnsi="Arial Nova Light"/>
                <w:noProof/>
                <w:webHidden/>
              </w:rPr>
              <w:t>13</w:t>
            </w:r>
            <w:r w:rsidRPr="008C1C82">
              <w:rPr>
                <w:rFonts w:ascii="Arial Nova Light" w:hAnsi="Arial Nova Light"/>
                <w:noProof/>
                <w:webHidden/>
              </w:rPr>
              <w:fldChar w:fldCharType="end"/>
            </w:r>
          </w:hyperlink>
        </w:p>
        <w:p w14:paraId="6E3DBD35" w14:textId="2584D9AB"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93" w:history="1">
            <w:r w:rsidRPr="008C1C82">
              <w:rPr>
                <w:rStyle w:val="Hyperlink"/>
                <w:rFonts w:ascii="Arial Nova Light" w:hAnsi="Arial Nova Light"/>
                <w:i w:val="0"/>
                <w:noProof/>
              </w:rPr>
              <w:t>13.1</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Actiepunten</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_Toc85496793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13</w:t>
            </w:r>
            <w:r w:rsidRPr="008C1C82">
              <w:rPr>
                <w:rFonts w:ascii="Arial Nova Light" w:hAnsi="Arial Nova Light"/>
                <w:i w:val="0"/>
                <w:noProof/>
                <w:webHidden/>
              </w:rPr>
              <w:fldChar w:fldCharType="end"/>
            </w:r>
          </w:hyperlink>
        </w:p>
        <w:p w14:paraId="51907FEE" w14:textId="1122E2A7" w:rsidR="008C1C82" w:rsidRPr="008C1C82" w:rsidRDefault="008C1C82">
          <w:pPr>
            <w:pStyle w:val="Inhopg3"/>
            <w:tabs>
              <w:tab w:val="left" w:pos="864"/>
              <w:tab w:val="right" w:leader="dot" w:pos="9629"/>
            </w:tabs>
            <w:rPr>
              <w:rFonts w:ascii="Arial Nova Light" w:hAnsi="Arial Nova Light"/>
              <w:i w:val="0"/>
              <w:noProof/>
              <w:color w:val="auto"/>
              <w:sz w:val="22"/>
              <w:szCs w:val="22"/>
              <w:lang w:val="nl-NL"/>
            </w:rPr>
          </w:pPr>
          <w:hyperlink w:anchor="_Toc85496794" w:history="1">
            <w:r w:rsidRPr="008C1C82">
              <w:rPr>
                <w:rStyle w:val="Hyperlink"/>
                <w:rFonts w:ascii="Arial Nova Light" w:hAnsi="Arial Nova Light"/>
                <w:i w:val="0"/>
                <w:noProof/>
              </w:rPr>
              <w:t>13.2</w:t>
            </w:r>
            <w:r w:rsidRPr="008C1C82">
              <w:rPr>
                <w:rFonts w:ascii="Arial Nova Light" w:hAnsi="Arial Nova Light"/>
                <w:i w:val="0"/>
                <w:noProof/>
                <w:color w:val="auto"/>
                <w:sz w:val="22"/>
                <w:szCs w:val="22"/>
                <w:lang w:val="nl-NL"/>
              </w:rPr>
              <w:tab/>
            </w:r>
            <w:r w:rsidRPr="008C1C82">
              <w:rPr>
                <w:rStyle w:val="Hyperlink"/>
                <w:rFonts w:ascii="Arial Nova Light" w:hAnsi="Arial Nova Light"/>
                <w:i w:val="0"/>
                <w:noProof/>
              </w:rPr>
              <w:t>Groeiagenda</w:t>
            </w:r>
            <w:r w:rsidRPr="008C1C82">
              <w:rPr>
                <w:rFonts w:ascii="Arial Nova Light" w:hAnsi="Arial Nova Light"/>
                <w:i w:val="0"/>
                <w:noProof/>
                <w:webHidden/>
              </w:rPr>
              <w:tab/>
            </w:r>
            <w:r w:rsidRPr="008C1C82">
              <w:rPr>
                <w:rFonts w:ascii="Arial Nova Light" w:hAnsi="Arial Nova Light"/>
                <w:i w:val="0"/>
                <w:noProof/>
                <w:webHidden/>
              </w:rPr>
              <w:fldChar w:fldCharType="begin"/>
            </w:r>
            <w:r w:rsidRPr="008C1C82">
              <w:rPr>
                <w:rFonts w:ascii="Arial Nova Light" w:hAnsi="Arial Nova Light"/>
                <w:i w:val="0"/>
                <w:noProof/>
                <w:webHidden/>
              </w:rPr>
              <w:instrText xml:space="preserve"> PAGEREF _Toc85496794 \h </w:instrText>
            </w:r>
            <w:r w:rsidRPr="008C1C82">
              <w:rPr>
                <w:rFonts w:ascii="Arial Nova Light" w:hAnsi="Arial Nova Light"/>
                <w:i w:val="0"/>
                <w:noProof/>
                <w:webHidden/>
              </w:rPr>
            </w:r>
            <w:r w:rsidRPr="008C1C82">
              <w:rPr>
                <w:rFonts w:ascii="Arial Nova Light" w:hAnsi="Arial Nova Light"/>
                <w:i w:val="0"/>
                <w:noProof/>
                <w:webHidden/>
              </w:rPr>
              <w:fldChar w:fldCharType="separate"/>
            </w:r>
            <w:r w:rsidRPr="008C1C82">
              <w:rPr>
                <w:rFonts w:ascii="Arial Nova Light" w:hAnsi="Arial Nova Light"/>
                <w:i w:val="0"/>
                <w:noProof/>
                <w:webHidden/>
              </w:rPr>
              <w:t>14</w:t>
            </w:r>
            <w:r w:rsidRPr="008C1C82">
              <w:rPr>
                <w:rFonts w:ascii="Arial Nova Light" w:hAnsi="Arial Nova Light"/>
                <w:i w:val="0"/>
                <w:noProof/>
                <w:webHidden/>
              </w:rPr>
              <w:fldChar w:fldCharType="end"/>
            </w:r>
          </w:hyperlink>
        </w:p>
        <w:p w14:paraId="50F8DBFA" w14:textId="2F88BA09" w:rsidR="00FF7641" w:rsidRPr="00D772F2" w:rsidRDefault="00212423" w:rsidP="00B300BE">
          <w:pPr>
            <w:pStyle w:val="Inhopg2"/>
            <w:tabs>
              <w:tab w:val="right" w:leader="dot" w:pos="9629"/>
            </w:tabs>
            <w:rPr>
              <w:rFonts w:ascii="Arial Nova Light" w:hAnsi="Arial Nova Light" w:cs="Tahoma"/>
              <w:noProof/>
              <w:color w:val="auto"/>
              <w:sz w:val="18"/>
              <w:szCs w:val="18"/>
              <w:lang w:val="nl-NL"/>
            </w:rPr>
          </w:pPr>
          <w:r w:rsidRPr="008C1C82">
            <w:rPr>
              <w:rFonts w:ascii="Arial Nova Light" w:hAnsi="Arial Nova Light" w:cs="Tahoma"/>
              <w:lang w:val="nl-NL"/>
            </w:rPr>
            <w:fldChar w:fldCharType="end"/>
          </w:r>
        </w:p>
      </w:sdtContent>
    </w:sdt>
    <w:p w14:paraId="761BE593" w14:textId="77777777" w:rsidR="00B55F1E" w:rsidRPr="00D772F2" w:rsidRDefault="00B55F1E">
      <w:pPr>
        <w:rPr>
          <w:rFonts w:ascii="Arial Nova Light" w:eastAsiaTheme="majorEastAsia" w:hAnsi="Arial Nova Light" w:cstheme="majorBidi"/>
          <w:caps/>
          <w:color w:val="5E5F61"/>
          <w:sz w:val="56"/>
          <w:szCs w:val="60"/>
          <w:lang w:val="nl-NL"/>
        </w:rPr>
      </w:pPr>
      <w:r w:rsidRPr="00D772F2">
        <w:rPr>
          <w:rFonts w:ascii="Arial Nova Light" w:hAnsi="Arial Nova Light"/>
          <w:lang w:val="nl-NL"/>
        </w:rPr>
        <w:br w:type="page"/>
      </w:r>
    </w:p>
    <w:p w14:paraId="27433DDA" w14:textId="77777777" w:rsidR="007633A1" w:rsidRPr="00D772F2" w:rsidRDefault="007633A1" w:rsidP="00720A13">
      <w:pPr>
        <w:pStyle w:val="Kop1"/>
      </w:pPr>
    </w:p>
    <w:p w14:paraId="59A89B00" w14:textId="77777777" w:rsidR="00EE5087" w:rsidRPr="00D772F2" w:rsidRDefault="00EE5087" w:rsidP="00720A13">
      <w:pPr>
        <w:pStyle w:val="Kop2"/>
      </w:pPr>
      <w:bookmarkStart w:id="1" w:name="_Toc85496752"/>
      <w:r w:rsidRPr="00D772F2">
        <w:t>Leeswijzer</w:t>
      </w:r>
      <w:bookmarkEnd w:id="1"/>
    </w:p>
    <w:p w14:paraId="344F41CB" w14:textId="77777777" w:rsidR="0007252C" w:rsidRPr="00D772F2" w:rsidRDefault="0007252C" w:rsidP="0007252C">
      <w:pPr>
        <w:rPr>
          <w:rFonts w:ascii="Arial Nova Light" w:hAnsi="Arial Nova Light"/>
          <w:lang w:val="nl-NL"/>
        </w:rPr>
      </w:pPr>
    </w:p>
    <w:p w14:paraId="5F9BC6B6" w14:textId="24B69BBF" w:rsidR="00EE5087" w:rsidRPr="00D772F2" w:rsidRDefault="00973BC7" w:rsidP="0007252C">
      <w:pPr>
        <w:rPr>
          <w:rFonts w:ascii="Arial Nova Light" w:hAnsi="Arial Nova Light"/>
          <w:lang w:val="nl-NL"/>
        </w:rPr>
      </w:pPr>
      <w:r w:rsidRPr="00D772F2">
        <w:rPr>
          <w:rFonts w:ascii="Arial Nova Light" w:hAnsi="Arial Nova Light"/>
          <w:lang w:val="nl-NL"/>
        </w:rPr>
        <w:t>I</w:t>
      </w:r>
      <w:r w:rsidR="00EE5087" w:rsidRPr="00D772F2">
        <w:rPr>
          <w:rFonts w:ascii="Arial Nova Light" w:hAnsi="Arial Nova Light"/>
          <w:lang w:val="nl-NL"/>
        </w:rPr>
        <w:t xml:space="preserve">n dit document wordt de groeistrategie van </w:t>
      </w:r>
      <w:r w:rsidR="00127139" w:rsidRPr="00D772F2">
        <w:rPr>
          <w:rFonts w:ascii="Arial Nova Light" w:hAnsi="Arial Nova Light"/>
          <w:highlight w:val="yellow"/>
          <w:lang w:val="nl-NL"/>
        </w:rPr>
        <w:t>&lt;&lt;je bedrijfsnaam&gt;&gt;</w:t>
      </w:r>
      <w:r w:rsidR="00EE5087" w:rsidRPr="00D772F2">
        <w:rPr>
          <w:rFonts w:ascii="Arial Nova Light" w:hAnsi="Arial Nova Light"/>
          <w:lang w:val="nl-NL"/>
        </w:rPr>
        <w:t xml:space="preserve"> </w:t>
      </w:r>
      <w:r w:rsidRPr="00D772F2">
        <w:rPr>
          <w:rFonts w:ascii="Arial Nova Light" w:hAnsi="Arial Nova Light"/>
          <w:lang w:val="nl-NL"/>
        </w:rPr>
        <w:t xml:space="preserve">voor de komende vijf jaar </w:t>
      </w:r>
      <w:r w:rsidR="00EE5087" w:rsidRPr="00D772F2">
        <w:rPr>
          <w:rFonts w:ascii="Arial Nova Light" w:hAnsi="Arial Nova Light"/>
          <w:lang w:val="nl-NL"/>
        </w:rPr>
        <w:t xml:space="preserve">beschreven. We hanteren daarbij een werkwijze waarbij onze strategie in </w:t>
      </w:r>
      <w:r w:rsidR="00E61BAE" w:rsidRPr="00D772F2">
        <w:rPr>
          <w:rFonts w:ascii="Arial Nova Light" w:hAnsi="Arial Nova Light"/>
          <w:lang w:val="nl-NL"/>
        </w:rPr>
        <w:t>3</w:t>
      </w:r>
      <w:r w:rsidR="00EE5087" w:rsidRPr="00D772F2">
        <w:rPr>
          <w:rFonts w:ascii="Arial Nova Light" w:hAnsi="Arial Nova Light"/>
          <w:lang w:val="nl-NL"/>
        </w:rPr>
        <w:t xml:space="preserve"> delen wordt uitgewerkt;</w:t>
      </w:r>
    </w:p>
    <w:p w14:paraId="76231645" w14:textId="34C05A5A" w:rsidR="00973BC7" w:rsidRPr="00D772F2" w:rsidRDefault="000D11B6" w:rsidP="0007252C">
      <w:pPr>
        <w:rPr>
          <w:rFonts w:ascii="Arial Nova Light" w:hAnsi="Arial Nova Light"/>
          <w:lang w:val="nl-NL"/>
        </w:rPr>
      </w:pPr>
      <w:r w:rsidRPr="00D772F2">
        <w:rPr>
          <w:rFonts w:ascii="Arial Nova Light" w:hAnsi="Arial Nova Light"/>
          <w:b/>
          <w:lang w:val="nl-NL"/>
        </w:rPr>
        <w:t>Waar sta je?</w:t>
      </w:r>
      <w:r w:rsidR="00852AF1" w:rsidRPr="00D772F2">
        <w:rPr>
          <w:rFonts w:ascii="Arial Nova Light" w:hAnsi="Arial Nova Light"/>
          <w:lang w:val="nl-NL"/>
        </w:rPr>
        <w:br/>
      </w:r>
      <w:r w:rsidR="002B1DF9" w:rsidRPr="00D772F2">
        <w:rPr>
          <w:rFonts w:ascii="Arial Nova Light" w:hAnsi="Arial Nova Light"/>
          <w:lang w:val="nl-NL"/>
        </w:rPr>
        <w:t>Beschrijf hier wat de lezer in welke hoofds</w:t>
      </w:r>
      <w:r w:rsidR="00803322" w:rsidRPr="00D772F2">
        <w:rPr>
          <w:rFonts w:ascii="Arial Nova Light" w:hAnsi="Arial Nova Light"/>
          <w:lang w:val="nl-NL"/>
        </w:rPr>
        <w:t>t</w:t>
      </w:r>
      <w:r w:rsidR="002B1DF9" w:rsidRPr="00D772F2">
        <w:rPr>
          <w:rFonts w:ascii="Arial Nova Light" w:hAnsi="Arial Nova Light"/>
          <w:lang w:val="nl-NL"/>
        </w:rPr>
        <w:t xml:space="preserve">uk te weten komt, zodat ze snel en </w:t>
      </w:r>
      <w:r w:rsidR="00803322" w:rsidRPr="00D772F2">
        <w:rPr>
          <w:rFonts w:ascii="Arial Nova Light" w:hAnsi="Arial Nova Light"/>
          <w:lang w:val="nl-NL"/>
        </w:rPr>
        <w:t>eenvoudig weten waar welke informatie staat.</w:t>
      </w:r>
      <w:r w:rsidR="00852AF1" w:rsidRPr="00D772F2">
        <w:rPr>
          <w:rFonts w:ascii="Arial Nova Light" w:hAnsi="Arial Nova Light"/>
          <w:lang w:val="nl-NL"/>
        </w:rPr>
        <w:t xml:space="preserve"> </w:t>
      </w:r>
      <w:r w:rsidR="00973BC7" w:rsidRPr="00D772F2">
        <w:rPr>
          <w:rFonts w:ascii="Arial Nova Light" w:hAnsi="Arial Nova Light"/>
          <w:lang w:val="nl-NL"/>
        </w:rPr>
        <w:t xml:space="preserve"> </w:t>
      </w:r>
    </w:p>
    <w:p w14:paraId="3B1A5352" w14:textId="3B9741B4" w:rsidR="00EE5087" w:rsidRPr="00D772F2" w:rsidRDefault="002B1DF9" w:rsidP="0007252C">
      <w:pPr>
        <w:rPr>
          <w:rFonts w:ascii="Arial Nova Light" w:hAnsi="Arial Nova Light"/>
          <w:lang w:val="nl-NL"/>
        </w:rPr>
      </w:pPr>
      <w:r w:rsidRPr="00D772F2">
        <w:rPr>
          <w:rFonts w:ascii="Arial Nova Light" w:hAnsi="Arial Nova Light"/>
          <w:b/>
          <w:lang w:val="nl-NL"/>
        </w:rPr>
        <w:t>Waar wil je heen?</w:t>
      </w:r>
      <w:r w:rsidR="00852AF1" w:rsidRPr="00D772F2">
        <w:rPr>
          <w:rFonts w:ascii="Arial Nova Light" w:hAnsi="Arial Nova Light"/>
          <w:b/>
          <w:lang w:val="nl-NL"/>
        </w:rPr>
        <w:br/>
      </w:r>
      <w:r w:rsidR="00803322" w:rsidRPr="00D772F2">
        <w:rPr>
          <w:rFonts w:ascii="Arial Nova Light" w:hAnsi="Arial Nova Light"/>
          <w:lang w:val="nl-NL"/>
        </w:rPr>
        <w:t>Beschrijf hier wat de lezer in welke hoofdstuk te weten komt, zodat ze snel en eenvoudig weten waar welke informatie staat.</w:t>
      </w:r>
    </w:p>
    <w:p w14:paraId="7BFB4D2C" w14:textId="6E7C721F" w:rsidR="00772079" w:rsidRPr="00D772F2" w:rsidRDefault="002B1DF9" w:rsidP="0007252C">
      <w:pPr>
        <w:rPr>
          <w:rFonts w:ascii="Arial Nova Light" w:eastAsiaTheme="majorEastAsia" w:hAnsi="Arial Nova Light" w:cstheme="majorBidi"/>
          <w:caps/>
          <w:sz w:val="40"/>
          <w:szCs w:val="40"/>
          <w:lang w:val="nl-NL"/>
        </w:rPr>
      </w:pPr>
      <w:r w:rsidRPr="00D772F2">
        <w:rPr>
          <w:rFonts w:ascii="Arial Nova Light" w:hAnsi="Arial Nova Light"/>
          <w:b/>
          <w:lang w:val="nl-NL"/>
        </w:rPr>
        <w:t>Hoe kom je daar?</w:t>
      </w:r>
      <w:r w:rsidR="00477D1D" w:rsidRPr="00D772F2">
        <w:rPr>
          <w:rFonts w:ascii="Arial Nova Light" w:eastAsiaTheme="majorEastAsia" w:hAnsi="Arial Nova Light" w:cstheme="majorBidi"/>
          <w:b/>
          <w:caps/>
          <w:sz w:val="40"/>
          <w:szCs w:val="40"/>
          <w:lang w:val="nl-NL"/>
        </w:rPr>
        <w:br/>
      </w:r>
      <w:r w:rsidR="00803322" w:rsidRPr="00D772F2">
        <w:rPr>
          <w:rFonts w:ascii="Arial Nova Light" w:hAnsi="Arial Nova Light"/>
          <w:lang w:val="nl-NL"/>
        </w:rPr>
        <w:t>Beschrijf hier wat de lezer in welke hoofdstuk te weten komt, zodat ze snel en eenvoudig weten waar welke informatie staat.</w:t>
      </w:r>
    </w:p>
    <w:p w14:paraId="3C02041F" w14:textId="77777777" w:rsidR="00803322" w:rsidRPr="00D772F2" w:rsidRDefault="00803322" w:rsidP="0007252C">
      <w:pPr>
        <w:rPr>
          <w:rFonts w:ascii="Arial Nova Light" w:hAnsi="Arial Nova Light"/>
          <w:lang w:val="nl-NL"/>
        </w:rPr>
      </w:pPr>
    </w:p>
    <w:p w14:paraId="72CC8FC3" w14:textId="3733098C" w:rsidR="006701A0" w:rsidRPr="00D772F2" w:rsidRDefault="00772079" w:rsidP="0007252C">
      <w:pPr>
        <w:rPr>
          <w:rFonts w:ascii="Arial Nova Light" w:hAnsi="Arial Nova Light"/>
          <w:lang w:val="nl-NL"/>
        </w:rPr>
      </w:pPr>
      <w:r w:rsidRPr="00D772F2">
        <w:rPr>
          <w:rFonts w:ascii="Arial Nova Light" w:hAnsi="Arial Nova Light"/>
          <w:lang w:val="nl-NL"/>
        </w:rPr>
        <w:t xml:space="preserve">We wensen je veel leesplezier! </w:t>
      </w:r>
    </w:p>
    <w:p w14:paraId="2CB41291" w14:textId="77777777" w:rsidR="00571417" w:rsidRPr="00D772F2" w:rsidRDefault="00571417" w:rsidP="0007252C">
      <w:pPr>
        <w:rPr>
          <w:rFonts w:ascii="Arial Nova Light" w:hAnsi="Arial Nova Light"/>
          <w:lang w:val="nl-NL"/>
        </w:rPr>
      </w:pPr>
    </w:p>
    <w:p w14:paraId="13391FB7" w14:textId="77777777" w:rsidR="00571417" w:rsidRPr="00D772F2" w:rsidRDefault="00571417" w:rsidP="00D41C9C">
      <w:pPr>
        <w:ind w:firstLine="426"/>
        <w:rPr>
          <w:rFonts w:ascii="Arial Nova Light" w:hAnsi="Arial Nova Light"/>
          <w:color w:val="FF0000"/>
          <w:lang w:val="nl-NL"/>
        </w:rPr>
      </w:pPr>
    </w:p>
    <w:p w14:paraId="11827D8F" w14:textId="77777777" w:rsidR="007633A1" w:rsidRPr="00D772F2" w:rsidRDefault="007633A1">
      <w:pPr>
        <w:rPr>
          <w:rFonts w:ascii="Arial Nova Light" w:eastAsiaTheme="majorEastAsia" w:hAnsi="Arial Nova Light" w:cstheme="majorBidi"/>
          <w:caps/>
          <w:color w:val="2683C6" w:themeColor="accent6"/>
          <w:sz w:val="36"/>
          <w:szCs w:val="36"/>
          <w:lang w:val="nl-NL"/>
        </w:rPr>
      </w:pPr>
      <w:r w:rsidRPr="00D772F2">
        <w:rPr>
          <w:rFonts w:ascii="Arial Nova Light" w:hAnsi="Arial Nova Light"/>
          <w:lang w:val="nl-NL"/>
        </w:rPr>
        <w:br w:type="page"/>
      </w:r>
    </w:p>
    <w:p w14:paraId="561794C4" w14:textId="77777777" w:rsidR="007633A1" w:rsidRPr="00D772F2" w:rsidRDefault="007633A1" w:rsidP="00720A13">
      <w:pPr>
        <w:pStyle w:val="Kop1"/>
      </w:pPr>
    </w:p>
    <w:p w14:paraId="61B2F76C" w14:textId="77777777" w:rsidR="008343CC" w:rsidRPr="00D772F2" w:rsidRDefault="008343CC" w:rsidP="00720A13">
      <w:pPr>
        <w:pStyle w:val="Kop1"/>
      </w:pPr>
    </w:p>
    <w:p w14:paraId="29CACA5E" w14:textId="378E5CD5" w:rsidR="008343CC" w:rsidRPr="00D772F2" w:rsidRDefault="00803322" w:rsidP="00720A13">
      <w:pPr>
        <w:pStyle w:val="Kop1"/>
      </w:pPr>
      <w:bookmarkStart w:id="2" w:name="_Toc85496753"/>
      <w:r w:rsidRPr="00D772F2">
        <w:t>waar sta je?</w:t>
      </w:r>
      <w:bookmarkEnd w:id="2"/>
    </w:p>
    <w:p w14:paraId="63C253B5" w14:textId="77777777" w:rsidR="008343CC" w:rsidRPr="00D772F2" w:rsidRDefault="008343CC" w:rsidP="008343CC">
      <w:pPr>
        <w:rPr>
          <w:rFonts w:ascii="Arial Nova Light" w:hAnsi="Arial Nova Light"/>
          <w:lang w:val="nl-NL"/>
        </w:rPr>
      </w:pPr>
    </w:p>
    <w:p w14:paraId="3112459C" w14:textId="77777777" w:rsidR="008343CC" w:rsidRPr="00D772F2" w:rsidRDefault="008343CC" w:rsidP="008343CC">
      <w:pPr>
        <w:rPr>
          <w:rFonts w:ascii="Arial Nova Light" w:hAnsi="Arial Nova Light"/>
          <w:lang w:val="nl-NL"/>
        </w:rPr>
      </w:pPr>
    </w:p>
    <w:p w14:paraId="25053901" w14:textId="6834A69D" w:rsidR="008343CC" w:rsidRPr="00D772F2" w:rsidRDefault="002677DF" w:rsidP="002677DF">
      <w:pPr>
        <w:jc w:val="center"/>
        <w:rPr>
          <w:rFonts w:ascii="Arial Nova Light" w:hAnsi="Arial Nova Light"/>
          <w:lang w:val="nl-NL"/>
        </w:rPr>
      </w:pPr>
      <w:r w:rsidRPr="00D772F2">
        <w:rPr>
          <w:rFonts w:ascii="Arial Nova Light" w:hAnsi="Arial Nova Light"/>
          <w:noProof/>
        </w:rPr>
        <w:drawing>
          <wp:inline distT="0" distB="0" distL="0" distR="0" wp14:anchorId="0C535577" wp14:editId="7ACD9415">
            <wp:extent cx="4330700" cy="287816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9"/>
                    <a:stretch>
                      <a:fillRect/>
                    </a:stretch>
                  </pic:blipFill>
                  <pic:spPr bwMode="auto">
                    <a:xfrm>
                      <a:off x="0" y="0"/>
                      <a:ext cx="4330700" cy="2878166"/>
                    </a:xfrm>
                    <a:prstGeom prst="rect">
                      <a:avLst/>
                    </a:prstGeom>
                    <a:noFill/>
                    <a:ln>
                      <a:noFill/>
                    </a:ln>
                  </pic:spPr>
                </pic:pic>
              </a:graphicData>
            </a:graphic>
          </wp:inline>
        </w:drawing>
      </w:r>
    </w:p>
    <w:p w14:paraId="5468B234" w14:textId="77777777" w:rsidR="008343CC" w:rsidRPr="00D772F2" w:rsidRDefault="008343CC">
      <w:pPr>
        <w:rPr>
          <w:rFonts w:ascii="Arial Nova Light" w:eastAsiaTheme="majorEastAsia" w:hAnsi="Arial Nova Light" w:cstheme="majorBidi"/>
          <w:caps/>
          <w:color w:val="2683C6" w:themeColor="accent6"/>
          <w:sz w:val="36"/>
          <w:szCs w:val="36"/>
          <w:lang w:val="nl-NL"/>
        </w:rPr>
      </w:pPr>
      <w:r w:rsidRPr="00D772F2">
        <w:rPr>
          <w:rFonts w:ascii="Arial Nova Light" w:hAnsi="Arial Nova Light"/>
          <w:lang w:val="nl-NL"/>
        </w:rPr>
        <w:br w:type="page"/>
      </w:r>
    </w:p>
    <w:p w14:paraId="4F8962BC" w14:textId="77777777" w:rsidR="00697555" w:rsidRPr="00D772F2" w:rsidRDefault="00697555" w:rsidP="00720A13">
      <w:pPr>
        <w:pStyle w:val="Kop1"/>
      </w:pPr>
    </w:p>
    <w:p w14:paraId="649DAB13" w14:textId="77777777" w:rsidR="008343CC" w:rsidRPr="00D772F2" w:rsidRDefault="008343CC" w:rsidP="008343CC">
      <w:pPr>
        <w:rPr>
          <w:rFonts w:ascii="Arial Nova Light" w:hAnsi="Arial Nova Light"/>
          <w:lang w:val="nl-NL"/>
        </w:rPr>
      </w:pPr>
    </w:p>
    <w:p w14:paraId="0FB8DD82" w14:textId="77777777" w:rsidR="0007252C" w:rsidRPr="00D772F2" w:rsidRDefault="00162D8A" w:rsidP="004505D3">
      <w:pPr>
        <w:pStyle w:val="Kop2"/>
      </w:pPr>
      <w:bookmarkStart w:id="3" w:name="_Toc85496754"/>
      <w:r w:rsidRPr="00D772F2">
        <w:t>Over dit deel</w:t>
      </w:r>
      <w:bookmarkEnd w:id="3"/>
    </w:p>
    <w:p w14:paraId="42168364" w14:textId="3703466A" w:rsidR="00162D8A" w:rsidRPr="00D772F2" w:rsidRDefault="008343CC" w:rsidP="00162D8A">
      <w:pPr>
        <w:rPr>
          <w:rFonts w:ascii="Arial Nova Light" w:hAnsi="Arial Nova Light"/>
          <w:lang w:val="nl-NL"/>
        </w:rPr>
      </w:pPr>
      <w:r w:rsidRPr="00D772F2">
        <w:rPr>
          <w:rFonts w:ascii="Arial Nova Light" w:hAnsi="Arial Nova Light"/>
          <w:lang w:val="nl-NL"/>
        </w:rPr>
        <w:br/>
      </w:r>
      <w:r w:rsidR="005A10E9" w:rsidRPr="00D772F2">
        <w:rPr>
          <w:rFonts w:ascii="Arial Nova Light" w:hAnsi="Arial Nova Light"/>
          <w:lang w:val="nl-NL"/>
        </w:rPr>
        <w:t>H</w:t>
      </w:r>
      <w:r w:rsidR="00162D8A" w:rsidRPr="00D772F2">
        <w:rPr>
          <w:rFonts w:ascii="Arial Nova Light" w:hAnsi="Arial Nova Light"/>
          <w:lang w:val="nl-NL"/>
        </w:rPr>
        <w:t xml:space="preserve">et </w:t>
      </w:r>
      <w:r w:rsidR="0048734F" w:rsidRPr="00D772F2">
        <w:rPr>
          <w:rFonts w:ascii="Arial Nova Light" w:hAnsi="Arial Nova Light"/>
          <w:lang w:val="nl-NL"/>
        </w:rPr>
        <w:t>eerste</w:t>
      </w:r>
      <w:r w:rsidR="00162D8A" w:rsidRPr="00D772F2">
        <w:rPr>
          <w:rFonts w:ascii="Arial Nova Light" w:hAnsi="Arial Nova Light"/>
          <w:lang w:val="nl-NL"/>
        </w:rPr>
        <w:t xml:space="preserve"> deel </w:t>
      </w:r>
      <w:r w:rsidR="00803322" w:rsidRPr="00D772F2">
        <w:rPr>
          <w:rFonts w:ascii="Arial Nova Light" w:hAnsi="Arial Nova Light"/>
          <w:lang w:val="nl-NL"/>
        </w:rPr>
        <w:t>van dit</w:t>
      </w:r>
      <w:r w:rsidR="005A10E9" w:rsidRPr="00D772F2">
        <w:rPr>
          <w:rFonts w:ascii="Arial Nova Light" w:hAnsi="Arial Nova Light"/>
          <w:lang w:val="nl-NL"/>
        </w:rPr>
        <w:t xml:space="preserve"> strategi</w:t>
      </w:r>
      <w:r w:rsidR="00803322" w:rsidRPr="00D772F2">
        <w:rPr>
          <w:rFonts w:ascii="Arial Nova Light" w:hAnsi="Arial Nova Light"/>
          <w:lang w:val="nl-NL"/>
        </w:rPr>
        <w:t xml:space="preserve">e document </w:t>
      </w:r>
      <w:r w:rsidR="005A10E9" w:rsidRPr="00D772F2">
        <w:rPr>
          <w:rFonts w:ascii="Arial Nova Light" w:hAnsi="Arial Nova Light"/>
          <w:lang w:val="nl-NL"/>
        </w:rPr>
        <w:t>gaat over</w:t>
      </w:r>
      <w:r w:rsidR="00162D8A" w:rsidRPr="00D772F2">
        <w:rPr>
          <w:rFonts w:ascii="Arial Nova Light" w:hAnsi="Arial Nova Light"/>
          <w:lang w:val="nl-NL"/>
        </w:rPr>
        <w:t xml:space="preserve"> </w:t>
      </w:r>
      <w:r w:rsidR="002B1DF9" w:rsidRPr="00D772F2">
        <w:rPr>
          <w:rFonts w:ascii="Arial Nova Light" w:hAnsi="Arial Nova Light"/>
          <w:highlight w:val="yellow"/>
          <w:lang w:val="nl-NL"/>
        </w:rPr>
        <w:t>&lt;&lt;je bedrijfsnaam&gt;&gt;</w:t>
      </w:r>
      <w:r w:rsidR="00162D8A" w:rsidRPr="00D772F2">
        <w:rPr>
          <w:rFonts w:ascii="Arial Nova Light" w:hAnsi="Arial Nova Light"/>
          <w:lang w:val="nl-NL"/>
        </w:rPr>
        <w:t xml:space="preserve"> anno </w:t>
      </w:r>
      <w:r w:rsidR="00803322" w:rsidRPr="00D772F2">
        <w:rPr>
          <w:rFonts w:ascii="Arial Nova Light" w:hAnsi="Arial Nova Light"/>
          <w:lang w:val="nl-NL"/>
        </w:rPr>
        <w:t>nu</w:t>
      </w:r>
      <w:r w:rsidR="005A10E9" w:rsidRPr="00D772F2">
        <w:rPr>
          <w:rFonts w:ascii="Arial Nova Light" w:hAnsi="Arial Nova Light"/>
          <w:lang w:val="nl-NL"/>
        </w:rPr>
        <w:t xml:space="preserve">. Dit deel vormt </w:t>
      </w:r>
      <w:r w:rsidR="00162D8A" w:rsidRPr="00D772F2">
        <w:rPr>
          <w:rFonts w:ascii="Arial Nova Light" w:hAnsi="Arial Nova Light"/>
          <w:lang w:val="nl-NL"/>
        </w:rPr>
        <w:t xml:space="preserve">daarmee </w:t>
      </w:r>
      <w:r w:rsidR="0048734F" w:rsidRPr="00D772F2">
        <w:rPr>
          <w:rFonts w:ascii="Arial Nova Light" w:hAnsi="Arial Nova Light"/>
          <w:lang w:val="nl-NL"/>
        </w:rPr>
        <w:t>het startpunt</w:t>
      </w:r>
      <w:r w:rsidR="00162D8A" w:rsidRPr="00D772F2">
        <w:rPr>
          <w:rFonts w:ascii="Arial Nova Light" w:hAnsi="Arial Nova Light"/>
          <w:lang w:val="nl-NL"/>
        </w:rPr>
        <w:t xml:space="preserve">. Om te komen tot </w:t>
      </w:r>
      <w:r w:rsidR="005A10E9" w:rsidRPr="00D772F2">
        <w:rPr>
          <w:rFonts w:ascii="Arial Nova Light" w:hAnsi="Arial Nova Light"/>
          <w:lang w:val="nl-NL"/>
        </w:rPr>
        <w:t>een goede</w:t>
      </w:r>
      <w:r w:rsidR="00162D8A" w:rsidRPr="00D772F2">
        <w:rPr>
          <w:rFonts w:ascii="Arial Nova Light" w:hAnsi="Arial Nova Light"/>
          <w:lang w:val="nl-NL"/>
        </w:rPr>
        <w:t xml:space="preserve"> strategie leggen we eerst </w:t>
      </w:r>
      <w:r w:rsidR="00803322" w:rsidRPr="00D772F2">
        <w:rPr>
          <w:rFonts w:ascii="Arial Nova Light" w:hAnsi="Arial Nova Light"/>
          <w:lang w:val="nl-NL"/>
        </w:rPr>
        <w:t>ons</w:t>
      </w:r>
      <w:r w:rsidR="00162D8A" w:rsidRPr="00D772F2">
        <w:rPr>
          <w:rFonts w:ascii="Arial Nova Light" w:hAnsi="Arial Nova Light"/>
          <w:lang w:val="nl-NL"/>
        </w:rPr>
        <w:t xml:space="preserve"> vertrekpunt vast. Om dat </w:t>
      </w:r>
      <w:r w:rsidR="005A10E9" w:rsidRPr="00D772F2">
        <w:rPr>
          <w:rFonts w:ascii="Arial Nova Light" w:hAnsi="Arial Nova Light"/>
          <w:lang w:val="nl-NL"/>
        </w:rPr>
        <w:t>vertrek</w:t>
      </w:r>
      <w:r w:rsidR="00162D8A" w:rsidRPr="00D772F2">
        <w:rPr>
          <w:rFonts w:ascii="Arial Nova Light" w:hAnsi="Arial Nova Light"/>
          <w:lang w:val="nl-NL"/>
        </w:rPr>
        <w:t xml:space="preserve">punt concreet en onderbouwd te bepalen hebben we </w:t>
      </w:r>
      <w:r w:rsidR="00787176" w:rsidRPr="00D772F2">
        <w:rPr>
          <w:rFonts w:ascii="Arial Nova Light" w:hAnsi="Arial Nova Light"/>
          <w:lang w:val="nl-NL"/>
        </w:rPr>
        <w:t>onze</w:t>
      </w:r>
      <w:r w:rsidR="003B4E00" w:rsidRPr="00D772F2">
        <w:rPr>
          <w:rFonts w:ascii="Arial Nova Light" w:hAnsi="Arial Nova Light"/>
          <w:lang w:val="nl-NL"/>
        </w:rPr>
        <w:t xml:space="preserve"> persoonlijke ambitie</w:t>
      </w:r>
      <w:r w:rsidR="00E74EBF">
        <w:rPr>
          <w:rFonts w:ascii="Arial Nova Light" w:hAnsi="Arial Nova Light"/>
          <w:lang w:val="nl-NL"/>
        </w:rPr>
        <w:t xml:space="preserve"> beschreven</w:t>
      </w:r>
      <w:r w:rsidR="003B4E00" w:rsidRPr="00D772F2">
        <w:rPr>
          <w:rFonts w:ascii="Arial Nova Light" w:hAnsi="Arial Nova Light"/>
          <w:lang w:val="nl-NL"/>
        </w:rPr>
        <w:t xml:space="preserve">. Vervolgens hebben we </w:t>
      </w:r>
      <w:r w:rsidR="00162D8A" w:rsidRPr="00D772F2">
        <w:rPr>
          <w:rFonts w:ascii="Arial Nova Light" w:hAnsi="Arial Nova Light"/>
          <w:lang w:val="nl-NL"/>
        </w:rPr>
        <w:t xml:space="preserve">een </w:t>
      </w:r>
      <w:r w:rsidR="00787176" w:rsidRPr="00D772F2">
        <w:rPr>
          <w:rFonts w:ascii="Arial Nova Light" w:hAnsi="Arial Nova Light"/>
          <w:lang w:val="nl-NL"/>
        </w:rPr>
        <w:t>strategische</w:t>
      </w:r>
      <w:r w:rsidR="00162D8A" w:rsidRPr="00D772F2">
        <w:rPr>
          <w:rFonts w:ascii="Arial Nova Light" w:hAnsi="Arial Nova Light"/>
          <w:lang w:val="nl-NL"/>
        </w:rPr>
        <w:t xml:space="preserve"> analyse uitgevoerd</w:t>
      </w:r>
      <w:r w:rsidR="00787176" w:rsidRPr="00D772F2">
        <w:rPr>
          <w:rFonts w:ascii="Arial Nova Light" w:hAnsi="Arial Nova Light"/>
          <w:lang w:val="nl-NL"/>
        </w:rPr>
        <w:t>, en tenslotte hebben we gekeken naar onze kernwaarden.</w:t>
      </w:r>
      <w:r w:rsidR="00162D8A" w:rsidRPr="00D772F2">
        <w:rPr>
          <w:rFonts w:ascii="Arial Nova Light" w:hAnsi="Arial Nova Light"/>
          <w:lang w:val="nl-NL"/>
        </w:rPr>
        <w:t xml:space="preserve"> </w:t>
      </w:r>
    </w:p>
    <w:p w14:paraId="7413D3D0" w14:textId="77777777" w:rsidR="00C61DA4" w:rsidRPr="00D772F2" w:rsidRDefault="00C61DA4" w:rsidP="008343CC">
      <w:pPr>
        <w:rPr>
          <w:rFonts w:ascii="Arial Nova Light" w:hAnsi="Arial Nova Light"/>
          <w:lang w:val="nl-NL"/>
        </w:rPr>
      </w:pPr>
    </w:p>
    <w:p w14:paraId="36711801" w14:textId="6C1368B7" w:rsidR="00B87F37" w:rsidRPr="00D772F2" w:rsidRDefault="00B87F37" w:rsidP="004505D3">
      <w:pPr>
        <w:pStyle w:val="Kop2"/>
        <w:numPr>
          <w:ilvl w:val="0"/>
          <w:numId w:val="7"/>
        </w:numPr>
      </w:pPr>
      <w:bookmarkStart w:id="4" w:name="_Toc85496755"/>
      <w:r w:rsidRPr="00D772F2">
        <w:t>Persoonlijke ambitie</w:t>
      </w:r>
      <w:bookmarkEnd w:id="4"/>
    </w:p>
    <w:p w14:paraId="3FA52120" w14:textId="3CF4B127" w:rsidR="00F7161B" w:rsidRPr="00D772F2" w:rsidRDefault="00F7161B" w:rsidP="00F7161B">
      <w:pPr>
        <w:rPr>
          <w:rFonts w:ascii="Arial Nova Light" w:hAnsi="Arial Nova Light"/>
          <w:lang w:val="nl-NL"/>
        </w:rPr>
      </w:pPr>
    </w:p>
    <w:p w14:paraId="123CE78F" w14:textId="293956D1" w:rsidR="00F7161B" w:rsidRPr="00D772F2" w:rsidRDefault="006B6F44" w:rsidP="004505D3">
      <w:pPr>
        <w:pStyle w:val="Kop3"/>
        <w:numPr>
          <w:ilvl w:val="1"/>
          <w:numId w:val="7"/>
        </w:numPr>
      </w:pPr>
      <w:bookmarkStart w:id="5" w:name="_Toc85496756"/>
      <w:r w:rsidRPr="00D772F2">
        <w:t>Als mens</w:t>
      </w:r>
      <w:bookmarkEnd w:id="5"/>
    </w:p>
    <w:p w14:paraId="1581B65C" w14:textId="21377F2A" w:rsidR="006B6F44" w:rsidRPr="00D772F2" w:rsidRDefault="00817601" w:rsidP="00F7161B">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440AFB" w:rsidRPr="00D772F2">
        <w:rPr>
          <w:rFonts w:ascii="Arial Nova Light" w:hAnsi="Arial Nova Light"/>
          <w:i/>
          <w:iCs/>
          <w:color w:val="FFC000"/>
          <w:lang w:val="nl-NL"/>
        </w:rPr>
        <w:br/>
      </w:r>
      <w:bookmarkStart w:id="6" w:name="_Hlk85484730"/>
      <w:r w:rsidR="005F4F5D" w:rsidRPr="00D772F2">
        <w:rPr>
          <w:rFonts w:ascii="Arial Nova Light" w:hAnsi="Arial Nova Light"/>
          <w:lang w:val="nl-NL"/>
        </w:rPr>
        <w:t xml:space="preserve">Hier schrijf je op wat </w:t>
      </w:r>
      <w:r w:rsidR="00093914" w:rsidRPr="00D772F2">
        <w:rPr>
          <w:rFonts w:ascii="Arial Nova Light" w:hAnsi="Arial Nova Light"/>
          <w:lang w:val="nl-NL"/>
        </w:rPr>
        <w:t xml:space="preserve">jouw </w:t>
      </w:r>
      <w:r w:rsidR="005F4F5D" w:rsidRPr="00D772F2">
        <w:rPr>
          <w:rFonts w:ascii="Arial Nova Light" w:hAnsi="Arial Nova Light"/>
          <w:lang w:val="nl-NL"/>
        </w:rPr>
        <w:t>persoonlijke ambitie is als</w:t>
      </w:r>
      <w:r w:rsidR="00093914" w:rsidRPr="00D772F2">
        <w:rPr>
          <w:rFonts w:ascii="Arial Nova Light" w:hAnsi="Arial Nova Light"/>
          <w:lang w:val="nl-NL"/>
        </w:rPr>
        <w:t xml:space="preserve"> mens</w:t>
      </w:r>
      <w:r w:rsidR="005F4F5D" w:rsidRPr="00D772F2">
        <w:rPr>
          <w:rFonts w:ascii="Arial Nova Light" w:hAnsi="Arial Nova Light"/>
          <w:lang w:val="nl-NL"/>
        </w:rPr>
        <w:t xml:space="preserve">. </w:t>
      </w:r>
      <w:r w:rsidR="00093914" w:rsidRPr="00D772F2">
        <w:rPr>
          <w:rFonts w:ascii="Arial Nova Light" w:hAnsi="Arial Nova Light"/>
          <w:lang w:val="nl-NL"/>
        </w:rPr>
        <w:t>Waarom?</w:t>
      </w:r>
      <w:r w:rsidR="005F4F5D" w:rsidRPr="00D772F2">
        <w:rPr>
          <w:rFonts w:ascii="Arial Nova Light" w:hAnsi="Arial Nova Light"/>
          <w:color w:val="FFC000"/>
          <w:lang w:val="nl-NL"/>
        </w:rPr>
        <w:t xml:space="preserve"> </w:t>
      </w:r>
      <w:r w:rsidR="00093914" w:rsidRPr="00D772F2">
        <w:rPr>
          <w:rFonts w:ascii="Arial Nova Light" w:hAnsi="Arial Nova Light"/>
          <w:lang w:val="nl-NL"/>
        </w:rPr>
        <w:t>Omdat die ambitie het fundament vormt onder je strategie.</w:t>
      </w:r>
      <w:r w:rsidRPr="00D772F2">
        <w:rPr>
          <w:rFonts w:ascii="Arial Nova Light" w:hAnsi="Arial Nova Light"/>
          <w:lang w:val="nl-NL"/>
        </w:rPr>
        <w:br/>
      </w:r>
      <w:bookmarkEnd w:id="6"/>
      <w:r w:rsidRPr="00D772F2">
        <w:rPr>
          <w:rFonts w:ascii="Arial Nova Light" w:hAnsi="Arial Nova Light"/>
          <w:i/>
          <w:iCs/>
          <w:color w:val="FFC000"/>
          <w:lang w:val="nl-NL"/>
        </w:rPr>
        <w:br/>
        <w:t>Waar vind je dit in de methode?</w:t>
      </w:r>
      <w:r w:rsidRPr="00D772F2">
        <w:rPr>
          <w:rFonts w:ascii="Arial Nova Light" w:hAnsi="Arial Nova Light"/>
          <w:i/>
          <w:iCs/>
          <w:color w:val="FFC000"/>
          <w:lang w:val="nl-NL"/>
        </w:rPr>
        <w:br/>
      </w:r>
      <w:r w:rsidR="00D81803" w:rsidRPr="00D772F2">
        <w:rPr>
          <w:rFonts w:ascii="Arial Nova Light" w:hAnsi="Arial Nova Light"/>
          <w:lang w:val="nl-NL"/>
        </w:rPr>
        <w:t xml:space="preserve">In de online Nils omgeving &gt; </w:t>
      </w:r>
      <w:r w:rsidR="00C43E1F" w:rsidRPr="00D772F2">
        <w:rPr>
          <w:rFonts w:ascii="Arial Nova Light" w:hAnsi="Arial Nova Light"/>
          <w:lang w:val="nl-NL"/>
        </w:rPr>
        <w:t xml:space="preserve">Waar sta je &gt; Persoonlijke ambitie &gt; de oefeningen ‘de begrafenis’, </w:t>
      </w:r>
      <w:r w:rsidR="006C1948" w:rsidRPr="00D772F2">
        <w:rPr>
          <w:rFonts w:ascii="Arial Nova Light" w:hAnsi="Arial Nova Light"/>
          <w:lang w:val="nl-NL"/>
        </w:rPr>
        <w:t>wat motiveert je’ en ‘het vliegwiel’.</w:t>
      </w:r>
      <w:r w:rsidR="006C1948" w:rsidRPr="00D772F2">
        <w:rPr>
          <w:rFonts w:ascii="Arial Nova Light" w:hAnsi="Arial Nova Light"/>
          <w:lang w:val="nl-NL"/>
        </w:rPr>
        <w:br/>
      </w:r>
      <w:r w:rsidR="00D81803" w:rsidRPr="00D772F2">
        <w:rPr>
          <w:rFonts w:ascii="Arial Nova Light" w:hAnsi="Arial Nova Light"/>
          <w:lang w:val="nl-NL"/>
        </w:rPr>
        <w:t xml:space="preserve"> </w:t>
      </w:r>
    </w:p>
    <w:p w14:paraId="6D5D5405" w14:textId="45BD7E36" w:rsidR="006B6F44" w:rsidRPr="00D772F2" w:rsidRDefault="006B6F44" w:rsidP="004505D3">
      <w:pPr>
        <w:pStyle w:val="Kop3"/>
        <w:numPr>
          <w:ilvl w:val="1"/>
          <w:numId w:val="7"/>
        </w:numPr>
      </w:pPr>
      <w:bookmarkStart w:id="7" w:name="_Toc85496757"/>
      <w:r w:rsidRPr="00D772F2">
        <w:t>Financieel</w:t>
      </w:r>
      <w:bookmarkEnd w:id="7"/>
    </w:p>
    <w:p w14:paraId="119FB19D" w14:textId="366D9F44" w:rsidR="00817601" w:rsidRPr="00D772F2" w:rsidRDefault="00817601" w:rsidP="00817601">
      <w:pPr>
        <w:rPr>
          <w:rFonts w:ascii="Arial Nova Light" w:hAnsi="Arial Nova Light"/>
          <w:lang w:val="nl-NL"/>
        </w:rPr>
      </w:pPr>
    </w:p>
    <w:p w14:paraId="153996A6" w14:textId="25C05E2E" w:rsidR="00B075EC" w:rsidRPr="00D772F2" w:rsidRDefault="6A3EADF9">
      <w:pPr>
        <w:rPr>
          <w:rFonts w:ascii="Arial Nova Light" w:hAnsi="Arial Nova Light"/>
          <w:lang w:val="nl-NL"/>
        </w:rPr>
      </w:pPr>
      <w:r w:rsidRPr="00D772F2">
        <w:rPr>
          <w:rFonts w:ascii="Arial Nova Light" w:hAnsi="Arial Nova Light"/>
          <w:i/>
          <w:iCs/>
          <w:color w:val="FFC000"/>
          <w:lang w:val="nl-NL"/>
        </w:rPr>
        <w:t>Wat schrijf je hier</w:t>
      </w:r>
      <w:r w:rsidR="015AE5DF" w:rsidRPr="00D772F2">
        <w:rPr>
          <w:rFonts w:ascii="Arial Nova Light" w:hAnsi="Arial Nova Light"/>
          <w:i/>
          <w:iCs/>
          <w:color w:val="FFC000"/>
          <w:lang w:val="nl-NL"/>
        </w:rPr>
        <w:t xml:space="preserve"> o</w:t>
      </w:r>
      <w:r w:rsidRPr="00D772F2">
        <w:rPr>
          <w:rFonts w:ascii="Arial Nova Light" w:hAnsi="Arial Nova Light"/>
          <w:i/>
          <w:iCs/>
          <w:color w:val="FFC000"/>
          <w:lang w:val="nl-NL"/>
        </w:rPr>
        <w:t>p?</w:t>
      </w:r>
      <w:r w:rsidR="00817601" w:rsidRPr="00E74EBF">
        <w:rPr>
          <w:rFonts w:ascii="Arial Nova Light" w:hAnsi="Arial Nova Light"/>
          <w:lang w:val="nl-NL"/>
        </w:rPr>
        <w:br/>
      </w:r>
      <w:r w:rsidR="5934C73C" w:rsidRPr="00D772F2">
        <w:rPr>
          <w:rFonts w:ascii="Arial Nova Light" w:hAnsi="Arial Nova Light"/>
          <w:lang w:val="nl-NL"/>
        </w:rPr>
        <w:t xml:space="preserve">Hier schrijf je op wat jouw persoonlijke financiële ambitie is. Waarom? Omdat die </w:t>
      </w:r>
      <w:r w:rsidR="00E83004" w:rsidRPr="00D772F2">
        <w:rPr>
          <w:rFonts w:ascii="Arial Nova Light" w:hAnsi="Arial Nova Light"/>
          <w:lang w:val="nl-NL"/>
        </w:rPr>
        <w:t>ambitie</w:t>
      </w:r>
      <w:r w:rsidR="31837839" w:rsidRPr="00D772F2">
        <w:rPr>
          <w:rFonts w:ascii="Arial Nova Light" w:hAnsi="Arial Nova Light"/>
          <w:lang w:val="nl-NL"/>
        </w:rPr>
        <w:t xml:space="preserve"> bepalend is voor je einddoel.</w:t>
      </w:r>
      <w:r w:rsidR="31837839" w:rsidRPr="00D772F2">
        <w:rPr>
          <w:rFonts w:ascii="Arial Nova Light" w:hAnsi="Arial Nova Light"/>
          <w:color w:val="auto"/>
          <w:lang w:val="nl-NL"/>
        </w:rPr>
        <w:t xml:space="preserve"> </w:t>
      </w:r>
      <w:r w:rsidR="00817601" w:rsidRPr="00E74EBF">
        <w:rPr>
          <w:rFonts w:ascii="Arial Nova Light" w:hAnsi="Arial Nova Light"/>
          <w:lang w:val="nl-NL"/>
        </w:rPr>
        <w:br/>
      </w:r>
      <w:r w:rsidR="00817601" w:rsidRPr="00E74EBF">
        <w:rPr>
          <w:rFonts w:ascii="Arial Nova Light" w:hAnsi="Arial Nova Light"/>
          <w:lang w:val="nl-NL"/>
        </w:rPr>
        <w:br/>
      </w:r>
      <w:r w:rsidR="00817601" w:rsidRPr="00D772F2">
        <w:rPr>
          <w:rFonts w:ascii="Arial Nova Light" w:hAnsi="Arial Nova Light"/>
          <w:i/>
          <w:iCs/>
          <w:color w:val="FFC000"/>
          <w:lang w:val="nl-NL"/>
        </w:rPr>
        <w:t>Waar vind je dit in de methode?</w:t>
      </w:r>
      <w:r w:rsidR="00817601" w:rsidRPr="00E74EBF">
        <w:rPr>
          <w:rFonts w:ascii="Arial Nova Light" w:hAnsi="Arial Nova Light"/>
          <w:lang w:val="nl-NL"/>
        </w:rPr>
        <w:br/>
      </w:r>
      <w:r w:rsidR="7F2EBE0B" w:rsidRPr="00D772F2">
        <w:rPr>
          <w:rFonts w:ascii="Arial Nova Light" w:hAnsi="Arial Nova Light"/>
          <w:lang w:val="nl-NL"/>
        </w:rPr>
        <w:t>In de online Nils omgeving &gt; Waar sta je &gt; Persoonlijke ambitie &gt; de oefeningen ‘financiële ambitie’.</w:t>
      </w:r>
      <w:r w:rsidR="00817601" w:rsidRPr="00E74EBF">
        <w:rPr>
          <w:rFonts w:ascii="Arial Nova Light" w:hAnsi="Arial Nova Light"/>
          <w:lang w:val="nl-NL"/>
        </w:rPr>
        <w:br/>
      </w:r>
      <w:r w:rsidR="00161DDC" w:rsidRPr="00D772F2">
        <w:rPr>
          <w:rFonts w:ascii="Arial Nova Light" w:hAnsi="Arial Nova Light"/>
          <w:lang w:val="nl-NL"/>
        </w:rPr>
        <w:br/>
      </w:r>
    </w:p>
    <w:p w14:paraId="560CF425" w14:textId="5B895F0F" w:rsidR="008343CC" w:rsidRPr="00D772F2" w:rsidRDefault="00816D22" w:rsidP="004505D3">
      <w:pPr>
        <w:pStyle w:val="Kop2"/>
        <w:numPr>
          <w:ilvl w:val="0"/>
          <w:numId w:val="7"/>
        </w:numPr>
      </w:pPr>
      <w:bookmarkStart w:id="8" w:name="_Toc85496758"/>
      <w:r w:rsidRPr="00D772F2">
        <w:t>Strategische analyse</w:t>
      </w:r>
      <w:bookmarkEnd w:id="8"/>
      <w:r w:rsidR="008343CC" w:rsidRPr="00D772F2">
        <w:br/>
      </w:r>
    </w:p>
    <w:p w14:paraId="4010B949" w14:textId="693DD812" w:rsidR="0099533A" w:rsidRPr="00D772F2" w:rsidRDefault="0099533A" w:rsidP="0099533A">
      <w:pPr>
        <w:pStyle w:val="Kop3"/>
        <w:numPr>
          <w:ilvl w:val="1"/>
          <w:numId w:val="7"/>
        </w:numPr>
      </w:pPr>
      <w:bookmarkStart w:id="9" w:name="_Toc85496759"/>
      <w:r w:rsidRPr="00D772F2">
        <w:t>Onze markt</w:t>
      </w:r>
      <w:bookmarkEnd w:id="9"/>
    </w:p>
    <w:p w14:paraId="45169367" w14:textId="167741D7" w:rsidR="0478BC34" w:rsidRPr="00D772F2" w:rsidRDefault="0478BC34" w:rsidP="0478BC34">
      <w:pPr>
        <w:rPr>
          <w:rFonts w:ascii="Arial Nova Light" w:hAnsi="Arial Nova Light"/>
          <w:lang w:val="nl-NL"/>
        </w:rPr>
      </w:pPr>
      <w:r w:rsidRPr="00E74EBF">
        <w:rPr>
          <w:rFonts w:ascii="Arial Nova Light" w:hAnsi="Arial Nova Light"/>
          <w:lang w:val="nl-NL"/>
        </w:rPr>
        <w:br/>
      </w:r>
      <w:r w:rsidR="00BB75B3" w:rsidRPr="00D772F2">
        <w:rPr>
          <w:rFonts w:ascii="Arial Nova Light" w:hAnsi="Arial Nova Light"/>
          <w:i/>
          <w:iCs/>
          <w:color w:val="FFC000"/>
          <w:lang w:val="nl-NL"/>
        </w:rPr>
        <w:t>Wat schrijf je hier op?</w:t>
      </w:r>
      <w:r w:rsidRPr="00E74EBF">
        <w:rPr>
          <w:rFonts w:ascii="Arial Nova Light" w:hAnsi="Arial Nova Light"/>
          <w:lang w:val="nl-NL"/>
        </w:rPr>
        <w:br/>
      </w:r>
      <w:r w:rsidR="4DBFD4FD" w:rsidRPr="00D772F2">
        <w:rPr>
          <w:rFonts w:ascii="Arial Nova Light" w:hAnsi="Arial Nova Light"/>
          <w:lang w:val="nl-NL"/>
        </w:rPr>
        <w:t xml:space="preserve">Jouw huidige en toekomstige markt, </w:t>
      </w:r>
      <w:r w:rsidR="189F7BBB" w:rsidRPr="00D772F2">
        <w:rPr>
          <w:rFonts w:ascii="Arial Nova Light" w:hAnsi="Arial Nova Light"/>
          <w:lang w:val="nl-NL"/>
        </w:rPr>
        <w:t>visueel en kwantitatief, plus h</w:t>
      </w:r>
      <w:r w:rsidR="4DBFD4FD" w:rsidRPr="00D772F2">
        <w:rPr>
          <w:rFonts w:ascii="Arial Nova Light" w:hAnsi="Arial Nova Light"/>
          <w:lang w:val="nl-NL"/>
        </w:rPr>
        <w:t xml:space="preserve">et potentieel voor je onderneming in die markt. Waarom? Omdat je </w:t>
      </w:r>
      <w:r w:rsidR="18ADB4D5" w:rsidRPr="00D772F2">
        <w:rPr>
          <w:rFonts w:ascii="Arial Nova Light" w:hAnsi="Arial Nova Light"/>
          <w:lang w:val="nl-NL"/>
        </w:rPr>
        <w:t>daarmee de haalbaarheid van je doelen kunt onderbouwen.</w:t>
      </w:r>
    </w:p>
    <w:p w14:paraId="445305EF" w14:textId="582E5490" w:rsidR="0478BC34" w:rsidRPr="00D772F2" w:rsidRDefault="00BB75B3" w:rsidP="0478BC34">
      <w:pPr>
        <w:rPr>
          <w:rFonts w:ascii="Arial Nova Light" w:eastAsia="Arial Nova Light" w:hAnsi="Arial Nova Light" w:cs="Arial Nova Light"/>
          <w:sz w:val="19"/>
          <w:szCs w:val="19"/>
          <w:lang w:val="nl-NL"/>
        </w:rPr>
      </w:pPr>
      <w:r w:rsidRPr="00D772F2">
        <w:rPr>
          <w:rFonts w:ascii="Arial Nova Light" w:hAnsi="Arial Nova Light"/>
          <w:i/>
          <w:iCs/>
          <w:color w:val="FFC000"/>
          <w:lang w:val="nl-NL"/>
        </w:rPr>
        <w:t>Waar vind je dit in de methode?</w:t>
      </w:r>
      <w:r w:rsidRPr="00E74EBF">
        <w:rPr>
          <w:rFonts w:ascii="Arial Nova Light" w:hAnsi="Arial Nova Light"/>
          <w:lang w:val="nl-NL"/>
        </w:rPr>
        <w:br/>
      </w:r>
      <w:r w:rsidR="2E054262" w:rsidRPr="00E469D2">
        <w:rPr>
          <w:rFonts w:ascii="Arial Nova Light" w:hAnsi="Arial Nova Light"/>
          <w:lang w:val="nl-NL"/>
        </w:rPr>
        <w:t xml:space="preserve">In de online Nils omgeving &gt; Strategische analyse &gt; </w:t>
      </w:r>
      <w:r w:rsidR="1CD0E05D" w:rsidRPr="00E469D2">
        <w:rPr>
          <w:rFonts w:ascii="Arial Nova Light" w:hAnsi="Arial Nova Light"/>
          <w:lang w:val="nl-NL"/>
        </w:rPr>
        <w:t xml:space="preserve">bij </w:t>
      </w:r>
      <w:r w:rsidR="2E054262" w:rsidRPr="00E469D2">
        <w:rPr>
          <w:rFonts w:ascii="Arial Nova Light" w:hAnsi="Arial Nova Light"/>
          <w:lang w:val="nl-NL"/>
        </w:rPr>
        <w:t xml:space="preserve">stap 1 </w:t>
      </w:r>
      <w:r w:rsidR="09AE8492" w:rsidRPr="00E469D2">
        <w:rPr>
          <w:rFonts w:ascii="Arial Nova Light" w:hAnsi="Arial Nova Light"/>
          <w:lang w:val="nl-NL"/>
        </w:rPr>
        <w:t>‘je markt definiëren’.</w:t>
      </w:r>
      <w:r w:rsidR="001D6545">
        <w:rPr>
          <w:rFonts w:ascii="Arial Nova Light" w:hAnsi="Arial Nova Light"/>
          <w:lang w:val="nl-NL"/>
        </w:rPr>
        <w:br/>
      </w:r>
    </w:p>
    <w:p w14:paraId="1F5D08E0" w14:textId="62A7896F" w:rsidR="0037257B" w:rsidRPr="00D772F2" w:rsidRDefault="0037257B" w:rsidP="004505D3">
      <w:pPr>
        <w:pStyle w:val="Kop3"/>
        <w:numPr>
          <w:ilvl w:val="1"/>
          <w:numId w:val="7"/>
        </w:numPr>
      </w:pPr>
      <w:bookmarkStart w:id="10" w:name="_Toc85496760"/>
      <w:r w:rsidRPr="00D772F2">
        <w:t>Kansen en bedreigingen</w:t>
      </w:r>
      <w:bookmarkEnd w:id="10"/>
    </w:p>
    <w:p w14:paraId="19B1C7EF" w14:textId="676A79EF" w:rsidR="0037257B" w:rsidRPr="001D6545" w:rsidRDefault="00817601" w:rsidP="0478BC34">
      <w:pPr>
        <w:rPr>
          <w:rFonts w:ascii="Arial Nova Light" w:hAnsi="Arial Nova Light"/>
          <w:lang w:val="nl-NL"/>
        </w:rPr>
      </w:pPr>
      <w:r w:rsidRPr="00E74EBF">
        <w:rPr>
          <w:rFonts w:ascii="Arial Nova Light" w:hAnsi="Arial Nova Light"/>
          <w:lang w:val="nl-NL"/>
        </w:rPr>
        <w:br/>
      </w:r>
      <w:r w:rsidRPr="00D772F2">
        <w:rPr>
          <w:rFonts w:ascii="Arial Nova Light" w:hAnsi="Arial Nova Light"/>
          <w:i/>
          <w:iCs/>
          <w:color w:val="FFC000"/>
          <w:lang w:val="nl-NL"/>
        </w:rPr>
        <w:t>Wat schrijf je hier op?</w:t>
      </w:r>
      <w:r w:rsidR="001D6545">
        <w:rPr>
          <w:rFonts w:ascii="Arial Nova Light" w:hAnsi="Arial Nova Light"/>
          <w:lang w:val="nl-NL"/>
        </w:rPr>
        <w:br/>
      </w:r>
      <w:r w:rsidR="549C6469" w:rsidRPr="00E74EBF">
        <w:rPr>
          <w:rFonts w:ascii="Arial Nova Light" w:eastAsia="Arial Nova Light" w:hAnsi="Arial Nova Light" w:cs="Arial Nova Light"/>
          <w:lang w:val="nl-NL"/>
        </w:rPr>
        <w:t>De 5 belangrijkste kansen en bedreigingen</w:t>
      </w:r>
      <w:r w:rsidR="57C564C7" w:rsidRPr="00E74EBF">
        <w:rPr>
          <w:rFonts w:ascii="Arial Nova Light" w:eastAsia="Arial Nova Light" w:hAnsi="Arial Nova Light" w:cs="Arial Nova Light"/>
          <w:lang w:val="nl-NL"/>
        </w:rPr>
        <w:t xml:space="preserve"> uit </w:t>
      </w:r>
      <w:r w:rsidR="40AA9C69" w:rsidRPr="00E74EBF">
        <w:rPr>
          <w:rFonts w:ascii="Arial Nova Light" w:eastAsia="Arial Nova Light" w:hAnsi="Arial Nova Light" w:cs="Arial Nova Light"/>
          <w:lang w:val="nl-NL"/>
        </w:rPr>
        <w:t>j</w:t>
      </w:r>
      <w:r w:rsidR="57C564C7" w:rsidRPr="00E74EBF">
        <w:rPr>
          <w:rFonts w:ascii="Arial Nova Light" w:eastAsia="Arial Nova Light" w:hAnsi="Arial Nova Light" w:cs="Arial Nova Light"/>
          <w:lang w:val="nl-NL"/>
        </w:rPr>
        <w:t xml:space="preserve">e </w:t>
      </w:r>
      <w:r w:rsidR="13B4145C" w:rsidRPr="00E74EBF">
        <w:rPr>
          <w:rFonts w:ascii="Arial Nova Light" w:eastAsia="Arial Nova Light" w:hAnsi="Arial Nova Light" w:cs="Arial Nova Light"/>
          <w:lang w:val="nl-NL"/>
        </w:rPr>
        <w:t xml:space="preserve">externe </w:t>
      </w:r>
      <w:r w:rsidR="57C564C7" w:rsidRPr="00E74EBF">
        <w:rPr>
          <w:rFonts w:ascii="Arial Nova Light" w:eastAsia="Arial Nova Light" w:hAnsi="Arial Nova Light" w:cs="Arial Nova Light"/>
          <w:lang w:val="nl-NL"/>
        </w:rPr>
        <w:t xml:space="preserve">analyse. Waarom? Zodat je er achter komt waar je kansen liggen en welke bedreigingen je moet afwenden.   </w:t>
      </w:r>
      <w:r w:rsidRPr="00E74EBF">
        <w:rPr>
          <w:rFonts w:ascii="Arial Nova Light" w:hAnsi="Arial Nova Light"/>
          <w:lang w:val="nl-NL"/>
        </w:rPr>
        <w:br/>
      </w:r>
      <w:r w:rsidRPr="00D772F2">
        <w:rPr>
          <w:rFonts w:ascii="Arial Nova Light" w:hAnsi="Arial Nova Light"/>
          <w:i/>
          <w:iCs/>
          <w:color w:val="FFC000"/>
          <w:lang w:val="nl-NL"/>
        </w:rPr>
        <w:lastRenderedPageBreak/>
        <w:t>Waar vind je dit in de methode?</w:t>
      </w:r>
      <w:r w:rsidRPr="00E74EBF">
        <w:rPr>
          <w:rFonts w:ascii="Arial Nova Light" w:hAnsi="Arial Nova Light"/>
          <w:lang w:val="nl-NL"/>
        </w:rPr>
        <w:br/>
      </w:r>
      <w:r w:rsidR="22B3449F" w:rsidRPr="00D772F2">
        <w:rPr>
          <w:rFonts w:ascii="Arial Nova Light" w:eastAsia="Arial Nova Light" w:hAnsi="Arial Nova Light" w:cs="Arial Nova Light"/>
          <w:lang w:val="nl-NL"/>
        </w:rPr>
        <w:t xml:space="preserve">In de online Nils omgeving &gt; Strategische analyse &gt; bij </w:t>
      </w:r>
      <w:r w:rsidR="3E029FE6" w:rsidRPr="00D772F2">
        <w:rPr>
          <w:rFonts w:ascii="Arial Nova Light" w:eastAsia="Arial Nova Light" w:hAnsi="Arial Nova Light" w:cs="Arial Nova Light"/>
          <w:lang w:val="nl-NL"/>
        </w:rPr>
        <w:t xml:space="preserve">stap 2 </w:t>
      </w:r>
      <w:r w:rsidR="22B3449F" w:rsidRPr="00D772F2">
        <w:rPr>
          <w:rFonts w:ascii="Arial Nova Light" w:eastAsia="Arial Nova Light" w:hAnsi="Arial Nova Light" w:cs="Arial Nova Light"/>
          <w:lang w:val="nl-NL"/>
        </w:rPr>
        <w:t>‘kansen en bedreigingen’.</w:t>
      </w:r>
    </w:p>
    <w:p w14:paraId="09A64A7E" w14:textId="578D5E85" w:rsidR="0478BC34" w:rsidRPr="00D772F2" w:rsidRDefault="0478BC34" w:rsidP="0478BC34">
      <w:pPr>
        <w:rPr>
          <w:rFonts w:ascii="Arial Nova Light" w:eastAsia="Arial Nova Light" w:hAnsi="Arial Nova Light" w:cs="Arial Nova Light"/>
          <w:lang w:val="nl-NL"/>
        </w:rPr>
      </w:pPr>
    </w:p>
    <w:p w14:paraId="76393E2B" w14:textId="1F11074A" w:rsidR="0037257B" w:rsidRPr="00D772F2" w:rsidRDefault="006203B3" w:rsidP="004505D3">
      <w:pPr>
        <w:pStyle w:val="Kop3"/>
        <w:numPr>
          <w:ilvl w:val="1"/>
          <w:numId w:val="7"/>
        </w:numPr>
      </w:pPr>
      <w:bookmarkStart w:id="11" w:name="_Toc85496761"/>
      <w:r w:rsidRPr="00D772F2">
        <w:t>Sterke en zwakke punten</w:t>
      </w:r>
      <w:bookmarkEnd w:id="11"/>
    </w:p>
    <w:p w14:paraId="472A4F64" w14:textId="7AD4C353" w:rsidR="00F7161B" w:rsidRPr="00D772F2" w:rsidRDefault="00F7161B" w:rsidP="0478BC34">
      <w:pPr>
        <w:rPr>
          <w:rFonts w:ascii="Arial Nova Light" w:eastAsia="Arial Nova Light" w:hAnsi="Arial Nova Light" w:cs="Arial Nova Light"/>
          <w:lang w:val="nl-NL"/>
        </w:rPr>
      </w:pPr>
      <w:r w:rsidRPr="00E74EBF">
        <w:rPr>
          <w:rFonts w:ascii="Arial Nova Light" w:hAnsi="Arial Nova Light"/>
          <w:lang w:val="nl-NL"/>
        </w:rPr>
        <w:br/>
      </w:r>
      <w:r w:rsidR="00817601" w:rsidRPr="00D772F2">
        <w:rPr>
          <w:rFonts w:ascii="Arial Nova Light" w:hAnsi="Arial Nova Light"/>
          <w:i/>
          <w:iCs/>
          <w:color w:val="FFC000"/>
          <w:lang w:val="nl-NL"/>
        </w:rPr>
        <w:t>Wat schrijf je hier op?</w:t>
      </w:r>
      <w:r w:rsidRPr="00E74EBF">
        <w:rPr>
          <w:rFonts w:ascii="Arial Nova Light" w:hAnsi="Arial Nova Light"/>
          <w:lang w:val="nl-NL"/>
        </w:rPr>
        <w:br/>
      </w:r>
      <w:r w:rsidR="2C8479E4" w:rsidRPr="00E74EBF">
        <w:rPr>
          <w:rFonts w:ascii="Arial Nova Light" w:eastAsia="Arial Nova Light" w:hAnsi="Arial Nova Light" w:cs="Arial Nova Light"/>
          <w:lang w:val="nl-NL"/>
        </w:rPr>
        <w:t xml:space="preserve">De 5 belangrijkste sterktes en zwaktes uit je interne analyse. Waarom? Zodat je er achter komt waar je </w:t>
      </w:r>
      <w:r w:rsidR="34E5D3E5" w:rsidRPr="00E74EBF">
        <w:rPr>
          <w:rFonts w:ascii="Arial Nova Light" w:eastAsia="Arial Nova Light" w:hAnsi="Arial Nova Light" w:cs="Arial Nova Light"/>
          <w:lang w:val="nl-NL"/>
        </w:rPr>
        <w:t>goed in bent en waar je niet zo goed in bent.</w:t>
      </w:r>
      <w:r w:rsidR="2C8479E4" w:rsidRPr="00E74EBF">
        <w:rPr>
          <w:rFonts w:ascii="Arial Nova Light" w:eastAsia="Arial Nova Light" w:hAnsi="Arial Nova Light" w:cs="Arial Nova Light"/>
          <w:lang w:val="nl-NL"/>
        </w:rPr>
        <w:t xml:space="preserve">  </w:t>
      </w:r>
    </w:p>
    <w:p w14:paraId="54C7F20B" w14:textId="5FA22B5A" w:rsidR="00F7161B" w:rsidRPr="00D772F2" w:rsidRDefault="00817601" w:rsidP="0478BC34">
      <w:pPr>
        <w:rPr>
          <w:rFonts w:ascii="Arial Nova Light" w:eastAsia="Arial Nova Light" w:hAnsi="Arial Nova Light" w:cs="Arial Nova Light"/>
          <w:lang w:val="nl-NL"/>
        </w:rPr>
      </w:pPr>
      <w:r w:rsidRPr="00D772F2">
        <w:rPr>
          <w:rFonts w:ascii="Arial Nova Light" w:hAnsi="Arial Nova Light"/>
          <w:i/>
          <w:iCs/>
          <w:color w:val="FFC000"/>
          <w:lang w:val="nl-NL"/>
        </w:rPr>
        <w:t>Waar vind je dit in de methode?</w:t>
      </w:r>
      <w:r w:rsidR="00F7161B" w:rsidRPr="00E74EBF">
        <w:rPr>
          <w:rFonts w:ascii="Arial Nova Light" w:hAnsi="Arial Nova Light"/>
          <w:lang w:val="nl-NL"/>
        </w:rPr>
        <w:br/>
      </w:r>
      <w:bookmarkStart w:id="12" w:name="_Hlk85484600"/>
      <w:r w:rsidR="22BA74FD" w:rsidRPr="00D772F2">
        <w:rPr>
          <w:rFonts w:ascii="Arial Nova Light" w:eastAsia="Arial Nova Light" w:hAnsi="Arial Nova Light" w:cs="Arial Nova Light"/>
          <w:lang w:val="nl-NL"/>
        </w:rPr>
        <w:t>In de online Nils omgeving &gt; Strategische analyse &gt; bij stap 3 ‘sterktes en zwaktes’.</w:t>
      </w:r>
      <w:bookmarkEnd w:id="12"/>
    </w:p>
    <w:p w14:paraId="5D6275C0" w14:textId="4130BEA9" w:rsidR="00F7161B" w:rsidRPr="00D772F2" w:rsidRDefault="00F7161B" w:rsidP="0478BC34">
      <w:pPr>
        <w:rPr>
          <w:rFonts w:ascii="Arial Nova Light" w:hAnsi="Arial Nova Light"/>
          <w:lang w:val="nl-NL"/>
        </w:rPr>
      </w:pPr>
    </w:p>
    <w:p w14:paraId="5644A47B" w14:textId="5F53C420" w:rsidR="006203B3" w:rsidRPr="00D772F2" w:rsidRDefault="006203B3" w:rsidP="004505D3">
      <w:pPr>
        <w:pStyle w:val="Kop3"/>
        <w:numPr>
          <w:ilvl w:val="1"/>
          <w:numId w:val="7"/>
        </w:numPr>
      </w:pPr>
      <w:bookmarkStart w:id="13" w:name="_Toc85496762"/>
      <w:r w:rsidRPr="00D772F2">
        <w:t>Confrontatiematrix</w:t>
      </w:r>
      <w:bookmarkEnd w:id="13"/>
    </w:p>
    <w:p w14:paraId="2B97DD23" w14:textId="7C0B5590" w:rsidR="00817601" w:rsidRPr="00D772F2" w:rsidRDefault="00817601" w:rsidP="00817601">
      <w:pPr>
        <w:rPr>
          <w:rFonts w:ascii="Arial Nova Light" w:hAnsi="Arial Nova Light"/>
          <w:lang w:val="nl-NL"/>
        </w:rPr>
      </w:pPr>
    </w:p>
    <w:p w14:paraId="6E097912" w14:textId="17817F9E" w:rsidR="00817601" w:rsidRPr="00E74EBF" w:rsidRDefault="00817601" w:rsidP="0478BC34">
      <w:pPr>
        <w:rPr>
          <w:rFonts w:ascii="Arial Nova Light" w:eastAsia="Arial Nova Light" w:hAnsi="Arial Nova Light" w:cs="Arial Nova Light"/>
          <w:lang w:val="nl-NL"/>
        </w:rPr>
      </w:pPr>
      <w:r w:rsidRPr="00D772F2">
        <w:rPr>
          <w:rFonts w:ascii="Arial Nova Light" w:hAnsi="Arial Nova Light"/>
          <w:i/>
          <w:iCs/>
          <w:color w:val="FFC000"/>
          <w:lang w:val="nl-NL"/>
        </w:rPr>
        <w:t>Wat schrijf je hier op?</w:t>
      </w:r>
      <w:r w:rsidRPr="00E74EBF">
        <w:rPr>
          <w:rFonts w:ascii="Arial Nova Light" w:hAnsi="Arial Nova Light"/>
          <w:lang w:val="nl-NL"/>
        </w:rPr>
        <w:br/>
      </w:r>
      <w:r w:rsidR="68BE52F9" w:rsidRPr="00E74EBF">
        <w:rPr>
          <w:rFonts w:ascii="Arial Nova Light" w:eastAsia="Arial Nova Light" w:hAnsi="Arial Nova Light" w:cs="Arial Nova Light"/>
          <w:lang w:val="nl-NL"/>
        </w:rPr>
        <w:t xml:space="preserve">De </w:t>
      </w:r>
      <w:r w:rsidR="2B909AB6" w:rsidRPr="00E74EBF">
        <w:rPr>
          <w:rFonts w:ascii="Arial Nova Light" w:eastAsia="Arial Nova Light" w:hAnsi="Arial Nova Light" w:cs="Arial Nova Light"/>
          <w:lang w:val="nl-NL"/>
        </w:rPr>
        <w:t xml:space="preserve">keuzes die je </w:t>
      </w:r>
      <w:r w:rsidR="72511802" w:rsidRPr="00E74EBF">
        <w:rPr>
          <w:rFonts w:ascii="Arial Nova Light" w:eastAsia="Arial Nova Light" w:hAnsi="Arial Nova Light" w:cs="Arial Nova Light"/>
          <w:lang w:val="nl-NL"/>
        </w:rPr>
        <w:t>hebt ge</w:t>
      </w:r>
      <w:r w:rsidR="2B909AB6" w:rsidRPr="00E74EBF">
        <w:rPr>
          <w:rFonts w:ascii="Arial Nova Light" w:eastAsia="Arial Nova Light" w:hAnsi="Arial Nova Light" w:cs="Arial Nova Light"/>
          <w:lang w:val="nl-NL"/>
        </w:rPr>
        <w:t xml:space="preserve">maakt </w:t>
      </w:r>
      <w:r w:rsidR="57054119" w:rsidRPr="00E74EBF">
        <w:rPr>
          <w:rFonts w:ascii="Arial Nova Light" w:eastAsia="Arial Nova Light" w:hAnsi="Arial Nova Light" w:cs="Arial Nova Light"/>
          <w:lang w:val="nl-NL"/>
        </w:rPr>
        <w:t xml:space="preserve">op basis van het beeld dat de </w:t>
      </w:r>
      <w:r w:rsidR="04C689DD" w:rsidRPr="00E74EBF">
        <w:rPr>
          <w:rFonts w:ascii="Arial Nova Light" w:eastAsia="Arial Nova Light" w:hAnsi="Arial Nova Light" w:cs="Arial Nova Light"/>
          <w:lang w:val="nl-NL"/>
        </w:rPr>
        <w:t xml:space="preserve">SWOT </w:t>
      </w:r>
      <w:r w:rsidR="3C7D1FD2" w:rsidRPr="00E74EBF">
        <w:rPr>
          <w:rFonts w:ascii="Arial Nova Light" w:eastAsia="Arial Nova Light" w:hAnsi="Arial Nova Light" w:cs="Arial Nova Light"/>
          <w:lang w:val="nl-NL"/>
        </w:rPr>
        <w:t>confrontatie</w:t>
      </w:r>
      <w:r w:rsidR="57054119" w:rsidRPr="00E74EBF">
        <w:rPr>
          <w:rFonts w:ascii="Arial Nova Light" w:eastAsia="Arial Nova Light" w:hAnsi="Arial Nova Light" w:cs="Arial Nova Light"/>
          <w:lang w:val="nl-NL"/>
        </w:rPr>
        <w:t xml:space="preserve">matrix je </w:t>
      </w:r>
      <w:r w:rsidR="6CAE112E" w:rsidRPr="00E74EBF">
        <w:rPr>
          <w:rFonts w:ascii="Arial Nova Light" w:eastAsia="Arial Nova Light" w:hAnsi="Arial Nova Light" w:cs="Arial Nova Light"/>
          <w:lang w:val="nl-NL"/>
        </w:rPr>
        <w:t>heeft gegeven.</w:t>
      </w:r>
      <w:r w:rsidR="1C1E3B6D" w:rsidRPr="00E74EBF">
        <w:rPr>
          <w:rFonts w:ascii="Arial Nova Light" w:eastAsia="Arial Nova Light" w:hAnsi="Arial Nova Light" w:cs="Arial Nova Light"/>
          <w:lang w:val="nl-NL"/>
        </w:rPr>
        <w:t xml:space="preserve"> Waarom? Omdat je </w:t>
      </w:r>
      <w:r w:rsidR="1CAC3B86" w:rsidRPr="00E74EBF">
        <w:rPr>
          <w:rFonts w:ascii="Arial Nova Light" w:eastAsia="Arial Nova Light" w:hAnsi="Arial Nova Light" w:cs="Arial Nova Light"/>
          <w:lang w:val="nl-NL"/>
        </w:rPr>
        <w:t xml:space="preserve">de kennis die je hebt opgedaan in de strategische analyse wilt omzetten in strategische </w:t>
      </w:r>
      <w:r w:rsidR="00496865">
        <w:rPr>
          <w:rFonts w:ascii="Arial Nova Light" w:eastAsia="Arial Nova Light" w:hAnsi="Arial Nova Light" w:cs="Arial Nova Light"/>
          <w:lang w:val="nl-NL"/>
        </w:rPr>
        <w:t>acties</w:t>
      </w:r>
      <w:r w:rsidR="1CAC3B86" w:rsidRPr="00E74EBF">
        <w:rPr>
          <w:rFonts w:ascii="Arial Nova Light" w:eastAsia="Arial Nova Light" w:hAnsi="Arial Nova Light" w:cs="Arial Nova Light"/>
          <w:lang w:val="nl-NL"/>
        </w:rPr>
        <w:t>.</w:t>
      </w:r>
    </w:p>
    <w:p w14:paraId="70EC9407" w14:textId="799950AB" w:rsidR="00F7161B" w:rsidRPr="00D772F2" w:rsidRDefault="00817601" w:rsidP="0037257B">
      <w:pPr>
        <w:rPr>
          <w:rFonts w:ascii="Arial Nova Light" w:hAnsi="Arial Nova Light"/>
          <w:lang w:val="nl-NL"/>
        </w:rPr>
      </w:pPr>
      <w:r w:rsidRPr="00D772F2">
        <w:rPr>
          <w:rFonts w:ascii="Arial Nova Light" w:hAnsi="Arial Nova Light"/>
          <w:i/>
          <w:iCs/>
          <w:color w:val="FFC000"/>
          <w:lang w:val="nl-NL"/>
        </w:rPr>
        <w:t>Waar vind je dit in de methode?</w:t>
      </w:r>
      <w:bookmarkStart w:id="14" w:name="_Hlk85484787"/>
      <w:r w:rsidR="00496865">
        <w:rPr>
          <w:rFonts w:ascii="Arial Nova Light" w:hAnsi="Arial Nova Light"/>
          <w:i/>
          <w:iCs/>
          <w:color w:val="FFC000"/>
          <w:lang w:val="nl-NL"/>
        </w:rPr>
        <w:br/>
      </w:r>
      <w:r w:rsidR="00E83004" w:rsidRPr="00D772F2">
        <w:rPr>
          <w:rFonts w:ascii="Arial Nova Light" w:hAnsi="Arial Nova Light"/>
          <w:lang w:val="nl-NL"/>
        </w:rPr>
        <w:t>In de online Nils omgeving &gt; Strategische analyse &gt; bij stap 4 ‘samenvoegen en keuzes maken’.</w:t>
      </w:r>
    </w:p>
    <w:bookmarkEnd w:id="14"/>
    <w:p w14:paraId="106E712A" w14:textId="77777777" w:rsidR="00E83004" w:rsidRPr="00D772F2" w:rsidRDefault="00E83004" w:rsidP="0037257B">
      <w:pPr>
        <w:rPr>
          <w:rFonts w:ascii="Arial Nova Light" w:hAnsi="Arial Nova Light"/>
          <w:lang w:val="nl-NL"/>
        </w:rPr>
      </w:pPr>
    </w:p>
    <w:p w14:paraId="0FFFDC87" w14:textId="26FAB2AD" w:rsidR="006203B3" w:rsidRPr="00D772F2" w:rsidRDefault="00F7161B" w:rsidP="004505D3">
      <w:pPr>
        <w:pStyle w:val="Kop3"/>
        <w:numPr>
          <w:ilvl w:val="1"/>
          <w:numId w:val="7"/>
        </w:numPr>
      </w:pPr>
      <w:bookmarkStart w:id="15" w:name="_Toc85496763"/>
      <w:r w:rsidRPr="00D772F2">
        <w:t>Actiepunten</w:t>
      </w:r>
      <w:bookmarkEnd w:id="15"/>
    </w:p>
    <w:p w14:paraId="7AA54E5E" w14:textId="32BC5CD7" w:rsidR="00817601" w:rsidRPr="00D772F2" w:rsidRDefault="00817601" w:rsidP="00817601">
      <w:pPr>
        <w:rPr>
          <w:rFonts w:ascii="Arial Nova Light" w:hAnsi="Arial Nova Light"/>
          <w:lang w:val="nl-NL"/>
        </w:rPr>
      </w:pPr>
    </w:p>
    <w:p w14:paraId="1B024959" w14:textId="5C151A7E" w:rsidR="00F71877" w:rsidRDefault="00817601" w:rsidP="00F71877">
      <w:pPr>
        <w:rPr>
          <w:rFonts w:ascii="Arial Nova Light" w:hAnsi="Arial Nova Light"/>
          <w:lang w:val="nl-NL"/>
        </w:rPr>
      </w:pPr>
      <w:r w:rsidRPr="00D772F2">
        <w:rPr>
          <w:rFonts w:ascii="Arial Nova Light" w:hAnsi="Arial Nova Light"/>
          <w:i/>
          <w:iCs/>
          <w:color w:val="FFC000"/>
          <w:lang w:val="nl-NL"/>
        </w:rPr>
        <w:t>Wat schrijf je hier op?</w:t>
      </w:r>
      <w:r w:rsidRPr="00D772F2">
        <w:rPr>
          <w:rFonts w:ascii="Arial Nova Light" w:hAnsi="Arial Nova Light"/>
          <w:i/>
          <w:iCs/>
          <w:color w:val="FFC000"/>
          <w:lang w:val="nl-NL"/>
        </w:rPr>
        <w:br/>
      </w:r>
      <w:bookmarkStart w:id="16" w:name="_Hlk85485274"/>
      <w:r w:rsidR="00AC7D4A">
        <w:rPr>
          <w:rFonts w:ascii="Arial Nova Light" w:hAnsi="Arial Nova Light"/>
          <w:lang w:val="nl-NL"/>
        </w:rPr>
        <w:t xml:space="preserve">De acties die </w:t>
      </w:r>
      <w:r w:rsidR="006551F8">
        <w:rPr>
          <w:rFonts w:ascii="Arial Nova Light" w:hAnsi="Arial Nova Light"/>
          <w:lang w:val="nl-NL"/>
        </w:rPr>
        <w:t xml:space="preserve">voortkomen uit je </w:t>
      </w:r>
      <w:r w:rsidR="00D94F69">
        <w:rPr>
          <w:rFonts w:ascii="Arial Nova Light" w:hAnsi="Arial Nova Light"/>
          <w:lang w:val="nl-NL"/>
        </w:rPr>
        <w:t xml:space="preserve">strategische keuzes. Waarom? </w:t>
      </w:r>
      <w:r w:rsidR="00F71877" w:rsidRPr="00D772F2">
        <w:rPr>
          <w:rFonts w:ascii="Arial Nova Light" w:hAnsi="Arial Nova Light"/>
          <w:lang w:val="nl-NL"/>
        </w:rPr>
        <w:t xml:space="preserve">Omdat </w:t>
      </w:r>
      <w:r w:rsidR="00D94F69">
        <w:rPr>
          <w:rFonts w:ascii="Arial Nova Light" w:hAnsi="Arial Nova Light"/>
          <w:lang w:val="nl-NL"/>
        </w:rPr>
        <w:t xml:space="preserve">je iets moet doen </w:t>
      </w:r>
      <w:r w:rsidR="002A0A47">
        <w:rPr>
          <w:rFonts w:ascii="Arial Nova Light" w:hAnsi="Arial Nova Light"/>
          <w:lang w:val="nl-NL"/>
        </w:rPr>
        <w:t>met die keuzes</w:t>
      </w:r>
      <w:r w:rsidR="00496865">
        <w:rPr>
          <w:rFonts w:ascii="Arial Nova Light" w:hAnsi="Arial Nova Light"/>
          <w:lang w:val="nl-NL"/>
        </w:rPr>
        <w:t xml:space="preserve"> </w:t>
      </w:r>
      <w:r w:rsidR="002A0A47">
        <w:rPr>
          <w:rFonts w:ascii="Arial Nova Light" w:hAnsi="Arial Nova Light"/>
          <w:lang w:val="nl-NL"/>
        </w:rPr>
        <w:t xml:space="preserve">om je strategische doelen te bereiken. </w:t>
      </w:r>
      <w:bookmarkEnd w:id="16"/>
      <w:r w:rsidR="00496865">
        <w:rPr>
          <w:rFonts w:ascii="Arial Nova Light" w:hAnsi="Arial Nova Light"/>
          <w:lang w:val="nl-NL"/>
        </w:rPr>
        <w:br/>
      </w:r>
      <w:r w:rsidRPr="00D772F2">
        <w:rPr>
          <w:rFonts w:ascii="Arial Nova Light" w:hAnsi="Arial Nova Light"/>
          <w:i/>
          <w:iCs/>
          <w:color w:val="FFC000"/>
          <w:lang w:val="nl-NL"/>
        </w:rPr>
        <w:br/>
        <w:t>Waar vind je dit in de methode?</w:t>
      </w:r>
      <w:r w:rsidR="00496865">
        <w:rPr>
          <w:rFonts w:ascii="Arial Nova Light" w:hAnsi="Arial Nova Light"/>
          <w:i/>
          <w:iCs/>
          <w:color w:val="FFC000"/>
          <w:lang w:val="nl-NL"/>
        </w:rPr>
        <w:br/>
      </w:r>
      <w:r w:rsidR="00F71877" w:rsidRPr="00D772F2">
        <w:rPr>
          <w:rFonts w:ascii="Arial Nova Light" w:hAnsi="Arial Nova Light"/>
          <w:lang w:val="nl-NL"/>
        </w:rPr>
        <w:t>In de online Nils omgeving &gt; Strategische analyse &gt; bij stap 4 ‘samenvoegen en keuzes maken’</w:t>
      </w:r>
      <w:r w:rsidR="002A0A47">
        <w:rPr>
          <w:rFonts w:ascii="Arial Nova Light" w:hAnsi="Arial Nova Light"/>
          <w:lang w:val="nl-NL"/>
        </w:rPr>
        <w:t>, laatste deel</w:t>
      </w:r>
      <w:r w:rsidR="00F71877" w:rsidRPr="00D772F2">
        <w:rPr>
          <w:rFonts w:ascii="Arial Nova Light" w:hAnsi="Arial Nova Light"/>
          <w:lang w:val="nl-NL"/>
        </w:rPr>
        <w:t>.</w:t>
      </w:r>
    </w:p>
    <w:p w14:paraId="3E0750E3" w14:textId="77777777" w:rsidR="002A0A47" w:rsidRPr="00D772F2" w:rsidRDefault="002A0A47" w:rsidP="00F71877">
      <w:pPr>
        <w:rPr>
          <w:rFonts w:ascii="Arial Nova Light" w:hAnsi="Arial Nova Light"/>
          <w:lang w:val="nl-NL"/>
        </w:rPr>
      </w:pPr>
    </w:p>
    <w:p w14:paraId="026A338F" w14:textId="1E78C00D" w:rsidR="00802724" w:rsidRPr="00D772F2" w:rsidRDefault="00802724" w:rsidP="004505D3">
      <w:pPr>
        <w:pStyle w:val="Kop2"/>
        <w:numPr>
          <w:ilvl w:val="0"/>
          <w:numId w:val="7"/>
        </w:numPr>
      </w:pPr>
      <w:bookmarkStart w:id="17" w:name="_Toc85496764"/>
      <w:r w:rsidRPr="00D772F2">
        <w:t>Kernwaarden</w:t>
      </w:r>
      <w:bookmarkEnd w:id="17"/>
    </w:p>
    <w:p w14:paraId="2775DD87" w14:textId="77777777" w:rsidR="0037257B" w:rsidRPr="00D772F2" w:rsidRDefault="0037257B" w:rsidP="0037257B">
      <w:pPr>
        <w:rPr>
          <w:rFonts w:ascii="Arial Nova Light" w:hAnsi="Arial Nova Light"/>
          <w:lang w:val="nl-NL"/>
        </w:rPr>
      </w:pPr>
    </w:p>
    <w:p w14:paraId="57EDDC18" w14:textId="72646F60" w:rsidR="0021782B" w:rsidRDefault="00802724" w:rsidP="0021782B">
      <w:pPr>
        <w:rPr>
          <w:rFonts w:ascii="Arial Nova Light" w:hAnsi="Arial Nova Light"/>
          <w:lang w:val="nl-NL"/>
        </w:rPr>
      </w:pPr>
      <w:r w:rsidRPr="00D772F2">
        <w:rPr>
          <w:rFonts w:ascii="Arial Nova Light" w:hAnsi="Arial Nova Light"/>
          <w:i/>
          <w:iCs/>
          <w:color w:val="FFC000"/>
          <w:lang w:val="nl-NL"/>
        </w:rPr>
        <w:t>Wat schrijf je hier op?</w:t>
      </w:r>
      <w:r w:rsidR="00641CA8" w:rsidRPr="00D772F2">
        <w:rPr>
          <w:rFonts w:ascii="Arial Nova Light" w:hAnsi="Arial Nova Light"/>
          <w:i/>
          <w:iCs/>
          <w:color w:val="FFC000"/>
          <w:lang w:val="nl-NL"/>
        </w:rPr>
        <w:br/>
      </w:r>
      <w:r w:rsidR="00496865">
        <w:rPr>
          <w:rFonts w:ascii="Arial Nova Light" w:hAnsi="Arial Nova Light"/>
          <w:lang w:val="nl-NL"/>
        </w:rPr>
        <w:t>D</w:t>
      </w:r>
      <w:r w:rsidR="00B71EB5">
        <w:rPr>
          <w:rFonts w:ascii="Arial Nova Light" w:hAnsi="Arial Nova Light"/>
          <w:lang w:val="nl-NL"/>
        </w:rPr>
        <w:t xml:space="preserve">e kernwaarden van je bedrijf. Waarom? </w:t>
      </w:r>
      <w:r w:rsidR="00F315B3">
        <w:rPr>
          <w:rFonts w:ascii="Arial Nova Light" w:hAnsi="Arial Nova Light"/>
          <w:lang w:val="nl-NL"/>
        </w:rPr>
        <w:t xml:space="preserve">Omdat </w:t>
      </w:r>
      <w:r w:rsidR="00DE74D6">
        <w:rPr>
          <w:rFonts w:ascii="Arial Nova Light" w:hAnsi="Arial Nova Light"/>
          <w:lang w:val="nl-NL"/>
        </w:rPr>
        <w:t xml:space="preserve">ze jou en je medewerkers houvast bieden, in goede en in minder goede tijden. </w:t>
      </w:r>
    </w:p>
    <w:p w14:paraId="7488EFAE" w14:textId="3ADA60E5" w:rsidR="00DE74D6" w:rsidRDefault="00802724" w:rsidP="00DE74D6">
      <w:pPr>
        <w:rPr>
          <w:rFonts w:ascii="Arial Nova Light" w:hAnsi="Arial Nova Light"/>
          <w:lang w:val="nl-NL"/>
        </w:rPr>
      </w:pPr>
      <w:r w:rsidRPr="00D772F2">
        <w:rPr>
          <w:rFonts w:ascii="Arial Nova Light" w:hAnsi="Arial Nova Light"/>
          <w:i/>
          <w:iCs/>
          <w:color w:val="FFC000"/>
          <w:lang w:val="nl-NL"/>
        </w:rPr>
        <w:t>Waar vind je dit in de methode?</w:t>
      </w:r>
      <w:r w:rsidR="0021782B">
        <w:rPr>
          <w:rFonts w:ascii="Arial Nova Light" w:hAnsi="Arial Nova Light"/>
          <w:i/>
          <w:iCs/>
          <w:color w:val="FFC000"/>
          <w:lang w:val="nl-NL"/>
        </w:rPr>
        <w:br/>
      </w:r>
      <w:r w:rsidR="00DE74D6" w:rsidRPr="00D772F2">
        <w:rPr>
          <w:rFonts w:ascii="Arial Nova Light" w:hAnsi="Arial Nova Light"/>
          <w:lang w:val="nl-NL"/>
        </w:rPr>
        <w:t xml:space="preserve">In de online Nils omgeving &gt; </w:t>
      </w:r>
      <w:r w:rsidR="00DE74D6">
        <w:rPr>
          <w:rFonts w:ascii="Arial Nova Light" w:hAnsi="Arial Nova Light"/>
          <w:lang w:val="nl-NL"/>
        </w:rPr>
        <w:t xml:space="preserve">Kernwaarden </w:t>
      </w:r>
      <w:r w:rsidR="00DE74D6" w:rsidRPr="00D772F2">
        <w:rPr>
          <w:rFonts w:ascii="Arial Nova Light" w:hAnsi="Arial Nova Light"/>
          <w:lang w:val="nl-NL"/>
        </w:rPr>
        <w:t xml:space="preserve">&gt; </w:t>
      </w:r>
      <w:r w:rsidR="00DE74D6">
        <w:rPr>
          <w:rFonts w:ascii="Arial Nova Light" w:hAnsi="Arial Nova Light"/>
          <w:lang w:val="nl-NL"/>
        </w:rPr>
        <w:t>bij de oefeningen ‘</w:t>
      </w:r>
      <w:r w:rsidR="005D5C06">
        <w:rPr>
          <w:rFonts w:ascii="Arial Nova Light" w:hAnsi="Arial Nova Light"/>
          <w:lang w:val="nl-NL"/>
        </w:rPr>
        <w:t xml:space="preserve">een </w:t>
      </w:r>
      <w:r w:rsidR="00DE74D6">
        <w:rPr>
          <w:rFonts w:ascii="Arial Nova Light" w:hAnsi="Arial Nova Light"/>
          <w:lang w:val="nl-NL"/>
        </w:rPr>
        <w:t xml:space="preserve">missie naar mars’ en </w:t>
      </w:r>
      <w:r w:rsidR="005D5C06">
        <w:rPr>
          <w:rFonts w:ascii="Arial Nova Light" w:hAnsi="Arial Nova Light"/>
          <w:lang w:val="nl-NL"/>
        </w:rPr>
        <w:t xml:space="preserve">middels </w:t>
      </w:r>
      <w:r w:rsidR="00DE74D6">
        <w:rPr>
          <w:rFonts w:ascii="Arial Nova Light" w:hAnsi="Arial Nova Light"/>
          <w:lang w:val="nl-NL"/>
        </w:rPr>
        <w:t>‘</w:t>
      </w:r>
      <w:r w:rsidR="005D5C06">
        <w:rPr>
          <w:rFonts w:ascii="Arial Nova Light" w:hAnsi="Arial Nova Light"/>
          <w:lang w:val="nl-NL"/>
        </w:rPr>
        <w:t>het kernwaarden spel</w:t>
      </w:r>
      <w:r w:rsidR="00DE74D6">
        <w:rPr>
          <w:rFonts w:ascii="Arial Nova Light" w:hAnsi="Arial Nova Light"/>
          <w:lang w:val="nl-NL"/>
        </w:rPr>
        <w:t>’</w:t>
      </w:r>
      <w:r w:rsidR="00DE74D6" w:rsidRPr="00D772F2">
        <w:rPr>
          <w:rFonts w:ascii="Arial Nova Light" w:hAnsi="Arial Nova Light"/>
          <w:lang w:val="nl-NL"/>
        </w:rPr>
        <w:t>.</w:t>
      </w:r>
    </w:p>
    <w:p w14:paraId="42214A14" w14:textId="445FD554" w:rsidR="00802724" w:rsidRPr="00D772F2" w:rsidRDefault="00802724" w:rsidP="00802724">
      <w:pPr>
        <w:rPr>
          <w:rFonts w:ascii="Arial Nova Light" w:hAnsi="Arial Nova Light"/>
          <w:i/>
          <w:iCs/>
          <w:color w:val="FFC000"/>
          <w:lang w:val="nl-NL"/>
        </w:rPr>
      </w:pPr>
    </w:p>
    <w:p w14:paraId="2D83B83A" w14:textId="77777777" w:rsidR="00077AC1" w:rsidRPr="00D772F2" w:rsidRDefault="00077AC1" w:rsidP="00802724">
      <w:pPr>
        <w:rPr>
          <w:rFonts w:ascii="Arial Nova Light" w:hAnsi="Arial Nova Light"/>
          <w:i/>
          <w:iCs/>
          <w:color w:val="FFC000"/>
          <w:lang w:val="nl-NL"/>
        </w:rPr>
      </w:pPr>
    </w:p>
    <w:p w14:paraId="07C19D40" w14:textId="77777777" w:rsidR="00077AC1" w:rsidRPr="00D772F2" w:rsidRDefault="00077AC1" w:rsidP="00720A13">
      <w:pPr>
        <w:pStyle w:val="Kop1"/>
      </w:pPr>
    </w:p>
    <w:p w14:paraId="6A30EF00" w14:textId="77777777" w:rsidR="00077AC1" w:rsidRPr="00D772F2" w:rsidRDefault="00077AC1" w:rsidP="00720A13">
      <w:pPr>
        <w:pStyle w:val="Kop1"/>
      </w:pPr>
    </w:p>
    <w:p w14:paraId="5192C2E7" w14:textId="1ACE2F9C" w:rsidR="00771B50" w:rsidRPr="00D772F2" w:rsidRDefault="00077AC1" w:rsidP="00720A13">
      <w:pPr>
        <w:pStyle w:val="Kop1"/>
      </w:pPr>
      <w:bookmarkStart w:id="18" w:name="_Toc85496765"/>
      <w:r w:rsidRPr="00D772F2">
        <w:t>Waar wil je heen?</w:t>
      </w:r>
      <w:bookmarkEnd w:id="18"/>
    </w:p>
    <w:p w14:paraId="064C08B0" w14:textId="77777777" w:rsidR="00771B50" w:rsidRPr="00D772F2" w:rsidRDefault="00771B50" w:rsidP="00771B50">
      <w:pPr>
        <w:rPr>
          <w:rFonts w:ascii="Arial Nova Light" w:hAnsi="Arial Nova Light"/>
          <w:lang w:val="nl-NL"/>
        </w:rPr>
      </w:pPr>
    </w:p>
    <w:p w14:paraId="2DF60993" w14:textId="77777777" w:rsidR="00771B50" w:rsidRPr="00D772F2" w:rsidRDefault="00771B50" w:rsidP="00771B50">
      <w:pPr>
        <w:rPr>
          <w:rFonts w:ascii="Arial Nova Light" w:hAnsi="Arial Nova Light"/>
          <w:lang w:val="nl-NL"/>
        </w:rPr>
      </w:pPr>
    </w:p>
    <w:p w14:paraId="52DA2ABC" w14:textId="77777777" w:rsidR="00771B50" w:rsidRPr="00D772F2" w:rsidRDefault="00771B50" w:rsidP="00077AC1">
      <w:pPr>
        <w:jc w:val="center"/>
        <w:rPr>
          <w:rFonts w:ascii="Arial Nova Light" w:hAnsi="Arial Nova Light"/>
          <w:lang w:val="nl-NL"/>
        </w:rPr>
      </w:pPr>
      <w:r w:rsidRPr="00D772F2">
        <w:rPr>
          <w:rFonts w:ascii="Arial Nova Light" w:hAnsi="Arial Nova Light"/>
          <w:noProof/>
          <w:lang w:val="nl-NL"/>
        </w:rPr>
        <w:drawing>
          <wp:inline distT="0" distB="0" distL="0" distR="0" wp14:anchorId="04487042" wp14:editId="388DF6A0">
            <wp:extent cx="5905500" cy="241803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5905500" cy="2418037"/>
                    </a:xfrm>
                    <a:prstGeom prst="rect">
                      <a:avLst/>
                    </a:prstGeom>
                    <a:ln>
                      <a:noFill/>
                    </a:ln>
                    <a:effectLst/>
                  </pic:spPr>
                </pic:pic>
              </a:graphicData>
            </a:graphic>
          </wp:inline>
        </w:drawing>
      </w:r>
    </w:p>
    <w:p w14:paraId="16A66270" w14:textId="77777777" w:rsidR="00771B50" w:rsidRPr="00D772F2" w:rsidRDefault="00771B50">
      <w:pPr>
        <w:rPr>
          <w:rFonts w:ascii="Arial Nova Light" w:eastAsiaTheme="majorEastAsia" w:hAnsi="Arial Nova Light" w:cstheme="majorBidi"/>
          <w:caps/>
          <w:color w:val="2683C6" w:themeColor="accent6"/>
          <w:sz w:val="36"/>
          <w:szCs w:val="36"/>
          <w:lang w:val="nl-NL"/>
        </w:rPr>
      </w:pPr>
      <w:r w:rsidRPr="00D772F2">
        <w:rPr>
          <w:rFonts w:ascii="Arial Nova Light" w:hAnsi="Arial Nova Light"/>
          <w:lang w:val="nl-NL"/>
        </w:rPr>
        <w:br w:type="page"/>
      </w:r>
    </w:p>
    <w:p w14:paraId="081B2AFF" w14:textId="77777777" w:rsidR="00FF7641" w:rsidRPr="00D772F2" w:rsidRDefault="00FF7641" w:rsidP="00E501F5">
      <w:pPr>
        <w:ind w:left="360"/>
        <w:rPr>
          <w:rFonts w:ascii="Arial Nova Light" w:hAnsi="Arial Nova Light"/>
          <w:lang w:val="nl-NL"/>
        </w:rPr>
      </w:pPr>
    </w:p>
    <w:p w14:paraId="154D36FB" w14:textId="036CEF90" w:rsidR="00BE08C6" w:rsidRPr="00D772F2" w:rsidRDefault="00077AC1" w:rsidP="00077AC1">
      <w:pPr>
        <w:pStyle w:val="Kop2"/>
      </w:pPr>
      <w:bookmarkStart w:id="19" w:name="_Toc85496766"/>
      <w:r w:rsidRPr="00D772F2">
        <w:t>Over dit deel</w:t>
      </w:r>
      <w:bookmarkEnd w:id="19"/>
      <w:r w:rsidR="001519BA" w:rsidRPr="00D772F2">
        <w:br/>
      </w:r>
    </w:p>
    <w:p w14:paraId="4E42F374" w14:textId="47BDA79D" w:rsidR="00BE08C6" w:rsidRPr="00D772F2" w:rsidRDefault="00761EC8" w:rsidP="00BE08C6">
      <w:pPr>
        <w:rPr>
          <w:rFonts w:ascii="Arial Nova Light" w:hAnsi="Arial Nova Light"/>
          <w:lang w:val="nl-NL"/>
        </w:rPr>
      </w:pPr>
      <w:r w:rsidRPr="00D772F2">
        <w:rPr>
          <w:rFonts w:ascii="Arial Nova Light" w:hAnsi="Arial Nova Light"/>
          <w:lang w:val="nl-NL"/>
        </w:rPr>
        <w:t xml:space="preserve">Het eerste deel </w:t>
      </w:r>
      <w:r w:rsidR="00077AC1" w:rsidRPr="00D772F2">
        <w:rPr>
          <w:rFonts w:ascii="Arial Nova Light" w:hAnsi="Arial Nova Light"/>
          <w:lang w:val="nl-NL"/>
        </w:rPr>
        <w:t xml:space="preserve">van dit </w:t>
      </w:r>
      <w:r w:rsidRPr="00D772F2">
        <w:rPr>
          <w:rFonts w:ascii="Arial Nova Light" w:hAnsi="Arial Nova Light"/>
          <w:lang w:val="nl-NL"/>
        </w:rPr>
        <w:t>strategisch</w:t>
      </w:r>
      <w:r w:rsidR="00077AC1" w:rsidRPr="00D772F2">
        <w:rPr>
          <w:rFonts w:ascii="Arial Nova Light" w:hAnsi="Arial Nova Light"/>
          <w:lang w:val="nl-NL"/>
        </w:rPr>
        <w:t xml:space="preserve"> document ging</w:t>
      </w:r>
      <w:r w:rsidRPr="00D772F2">
        <w:rPr>
          <w:rFonts w:ascii="Arial Nova Light" w:hAnsi="Arial Nova Light"/>
          <w:lang w:val="nl-NL"/>
        </w:rPr>
        <w:t xml:space="preserve"> over </w:t>
      </w:r>
      <w:r w:rsidR="002B1DF9" w:rsidRPr="00D772F2">
        <w:rPr>
          <w:rFonts w:ascii="Arial Nova Light" w:hAnsi="Arial Nova Light"/>
          <w:highlight w:val="yellow"/>
          <w:lang w:val="nl-NL"/>
        </w:rPr>
        <w:t>&lt;&lt;je bedrijfsnaam&gt;&gt;</w:t>
      </w:r>
      <w:r w:rsidRPr="00D772F2">
        <w:rPr>
          <w:rFonts w:ascii="Arial Nova Light" w:hAnsi="Arial Nova Light"/>
          <w:lang w:val="nl-NL"/>
        </w:rPr>
        <w:t xml:space="preserve"> anno </w:t>
      </w:r>
      <w:r w:rsidR="00077AC1" w:rsidRPr="00D772F2">
        <w:rPr>
          <w:rFonts w:ascii="Arial Nova Light" w:hAnsi="Arial Nova Light"/>
          <w:lang w:val="nl-NL"/>
        </w:rPr>
        <w:t>nu</w:t>
      </w:r>
      <w:r w:rsidR="00317A0F" w:rsidRPr="00D772F2">
        <w:rPr>
          <w:rFonts w:ascii="Arial Nova Light" w:hAnsi="Arial Nova Light"/>
          <w:lang w:val="nl-NL"/>
        </w:rPr>
        <w:t xml:space="preserve">. Hierin hebben we </w:t>
      </w:r>
      <w:r w:rsidRPr="00D772F2">
        <w:rPr>
          <w:rFonts w:ascii="Arial Nova Light" w:hAnsi="Arial Nova Light"/>
          <w:lang w:val="nl-NL"/>
        </w:rPr>
        <w:t xml:space="preserve">het startpunt </w:t>
      </w:r>
      <w:r w:rsidR="00317A0F" w:rsidRPr="00D772F2">
        <w:rPr>
          <w:rFonts w:ascii="Arial Nova Light" w:hAnsi="Arial Nova Light"/>
          <w:lang w:val="nl-NL"/>
        </w:rPr>
        <w:t>voor</w:t>
      </w:r>
      <w:r w:rsidRPr="00D772F2">
        <w:rPr>
          <w:rFonts w:ascii="Arial Nova Light" w:hAnsi="Arial Nova Light"/>
          <w:lang w:val="nl-NL"/>
        </w:rPr>
        <w:t xml:space="preserve"> </w:t>
      </w:r>
      <w:r w:rsidR="00077AC1" w:rsidRPr="00D772F2">
        <w:rPr>
          <w:rFonts w:ascii="Arial Nova Light" w:hAnsi="Arial Nova Light"/>
          <w:lang w:val="nl-NL"/>
        </w:rPr>
        <w:t>onze</w:t>
      </w:r>
      <w:r w:rsidR="00317A0F" w:rsidRPr="00D772F2">
        <w:rPr>
          <w:rFonts w:ascii="Arial Nova Light" w:hAnsi="Arial Nova Light"/>
          <w:lang w:val="nl-NL"/>
        </w:rPr>
        <w:t xml:space="preserve"> strategie bepaald</w:t>
      </w:r>
      <w:r w:rsidRPr="00D772F2">
        <w:rPr>
          <w:rFonts w:ascii="Arial Nova Light" w:hAnsi="Arial Nova Light"/>
          <w:lang w:val="nl-NL"/>
        </w:rPr>
        <w:t xml:space="preserve">. In dit deel schetsen we een gedetailleerd beeld van </w:t>
      </w:r>
      <w:r w:rsidR="002B1DF9" w:rsidRPr="001A1E78">
        <w:rPr>
          <w:rFonts w:ascii="Arial Nova Light" w:hAnsi="Arial Nova Light"/>
          <w:highlight w:val="yellow"/>
          <w:lang w:val="nl-NL"/>
        </w:rPr>
        <w:t>&lt;&lt;je bedrijfsnaam&gt;&gt;</w:t>
      </w:r>
      <w:r w:rsidRPr="00D772F2">
        <w:rPr>
          <w:rFonts w:ascii="Arial Nova Light" w:hAnsi="Arial Nova Light"/>
          <w:lang w:val="nl-NL"/>
        </w:rPr>
        <w:t xml:space="preserve"> </w:t>
      </w:r>
      <w:r w:rsidR="000E197A" w:rsidRPr="00D772F2">
        <w:rPr>
          <w:rFonts w:ascii="Arial Nova Light" w:hAnsi="Arial Nova Light"/>
          <w:lang w:val="nl-NL"/>
        </w:rPr>
        <w:t>in de door ons gewenste toekomst</w:t>
      </w:r>
      <w:r w:rsidR="00317A0F" w:rsidRPr="00D772F2">
        <w:rPr>
          <w:rFonts w:ascii="Arial Nova Light" w:hAnsi="Arial Nova Light"/>
          <w:lang w:val="nl-NL"/>
        </w:rPr>
        <w:t xml:space="preserve">. Dat doen we om een duidelijk beeld van onze </w:t>
      </w:r>
      <w:r w:rsidRPr="00D772F2">
        <w:rPr>
          <w:rFonts w:ascii="Arial Nova Light" w:hAnsi="Arial Nova Light"/>
          <w:lang w:val="nl-NL"/>
        </w:rPr>
        <w:t>de bestemming</w:t>
      </w:r>
      <w:r w:rsidR="00317A0F" w:rsidRPr="00D772F2">
        <w:rPr>
          <w:rFonts w:ascii="Arial Nova Light" w:hAnsi="Arial Nova Light"/>
          <w:lang w:val="nl-NL"/>
        </w:rPr>
        <w:t>, ons doel,</w:t>
      </w:r>
      <w:r w:rsidRPr="00D772F2">
        <w:rPr>
          <w:rFonts w:ascii="Arial Nova Light" w:hAnsi="Arial Nova Light"/>
          <w:lang w:val="nl-NL"/>
        </w:rPr>
        <w:t xml:space="preserve"> </w:t>
      </w:r>
      <w:r w:rsidR="00317A0F" w:rsidRPr="00D772F2">
        <w:rPr>
          <w:rFonts w:ascii="Arial Nova Light" w:hAnsi="Arial Nova Light"/>
          <w:lang w:val="nl-NL"/>
        </w:rPr>
        <w:t>te krijgen</w:t>
      </w:r>
      <w:r w:rsidRPr="00D772F2">
        <w:rPr>
          <w:rFonts w:ascii="Arial Nova Light" w:hAnsi="Arial Nova Light"/>
          <w:lang w:val="nl-NL"/>
        </w:rPr>
        <w:t>.</w:t>
      </w:r>
      <w:r w:rsidR="00317A0F" w:rsidRPr="00D772F2">
        <w:rPr>
          <w:rFonts w:ascii="Arial Nova Light" w:hAnsi="Arial Nova Light"/>
          <w:lang w:val="nl-NL"/>
        </w:rPr>
        <w:t xml:space="preserve"> </w:t>
      </w:r>
      <w:r w:rsidRPr="00D772F2">
        <w:rPr>
          <w:rFonts w:ascii="Arial Nova Light" w:hAnsi="Arial Nova Light"/>
          <w:lang w:val="nl-NL"/>
        </w:rPr>
        <w:t xml:space="preserve">  </w:t>
      </w:r>
      <w:r w:rsidR="00BE08C6" w:rsidRPr="00D772F2">
        <w:rPr>
          <w:rFonts w:ascii="Arial Nova Light" w:hAnsi="Arial Nova Light"/>
          <w:lang w:val="nl-NL"/>
        </w:rPr>
        <w:br/>
      </w:r>
    </w:p>
    <w:p w14:paraId="798292C9" w14:textId="21A5F931" w:rsidR="00BE08C6" w:rsidRPr="00D772F2" w:rsidRDefault="00C5651E" w:rsidP="004505D3">
      <w:pPr>
        <w:pStyle w:val="Kop2"/>
      </w:pPr>
      <w:bookmarkStart w:id="20" w:name="_Toc85496767"/>
      <w:r w:rsidRPr="00D772F2">
        <w:t>Je unieke formule</w:t>
      </w:r>
      <w:bookmarkEnd w:id="20"/>
    </w:p>
    <w:p w14:paraId="21462D92" w14:textId="77777777" w:rsidR="00BE08C6" w:rsidRPr="00D772F2" w:rsidRDefault="00BE08C6" w:rsidP="00BE08C6">
      <w:pPr>
        <w:rPr>
          <w:rFonts w:ascii="Arial Nova Light" w:hAnsi="Arial Nova Light"/>
          <w:lang w:val="nl-NL"/>
        </w:rPr>
      </w:pPr>
    </w:p>
    <w:p w14:paraId="1C4EF9F5" w14:textId="6CBE8DED" w:rsidR="00BE08C6" w:rsidRPr="00D772F2" w:rsidRDefault="00610A16" w:rsidP="00816D22">
      <w:pPr>
        <w:pStyle w:val="Kop3"/>
      </w:pPr>
      <w:bookmarkStart w:id="21" w:name="_Toc85496768"/>
      <w:r w:rsidRPr="00D772F2">
        <w:t>Onze woorden</w:t>
      </w:r>
      <w:bookmarkEnd w:id="21"/>
    </w:p>
    <w:p w14:paraId="5890871D" w14:textId="47C0E752" w:rsidR="00610A16" w:rsidRPr="00D772F2" w:rsidRDefault="00610A16" w:rsidP="00610A16">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21782B">
        <w:rPr>
          <w:rFonts w:ascii="Arial Nova Light" w:hAnsi="Arial Nova Light"/>
          <w:lang w:val="nl-NL"/>
        </w:rPr>
        <w:t xml:space="preserve">De </w:t>
      </w:r>
      <w:r w:rsidR="001A1E78">
        <w:rPr>
          <w:rFonts w:ascii="Arial Nova Light" w:hAnsi="Arial Nova Light"/>
          <w:lang w:val="nl-NL"/>
        </w:rPr>
        <w:t xml:space="preserve">woorden die van jou zijn. </w:t>
      </w:r>
      <w:r w:rsidR="0021782B">
        <w:rPr>
          <w:rFonts w:ascii="Arial Nova Light" w:hAnsi="Arial Nova Light"/>
          <w:lang w:val="nl-NL"/>
        </w:rPr>
        <w:t xml:space="preserve">Waarom? </w:t>
      </w:r>
      <w:r w:rsidR="0021782B" w:rsidRPr="00D772F2">
        <w:rPr>
          <w:rFonts w:ascii="Arial Nova Light" w:hAnsi="Arial Nova Light"/>
          <w:lang w:val="nl-NL"/>
        </w:rPr>
        <w:t>Om</w:t>
      </w:r>
      <w:r w:rsidR="004578EA">
        <w:rPr>
          <w:rFonts w:ascii="Arial Nova Light" w:hAnsi="Arial Nova Light"/>
          <w:lang w:val="nl-NL"/>
        </w:rPr>
        <w:t xml:space="preserve"> lijn in de communicatie van je strategie te krijgen en herkend te worden.</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353399">
        <w:rPr>
          <w:rFonts w:ascii="Arial Nova Light" w:hAnsi="Arial Nova Light"/>
          <w:i/>
          <w:iCs/>
          <w:color w:val="FFC000"/>
          <w:lang w:val="nl-NL"/>
        </w:rPr>
        <w:br/>
      </w:r>
      <w:r w:rsidR="00353399" w:rsidRPr="00D772F2">
        <w:rPr>
          <w:rFonts w:ascii="Arial Nova Light" w:hAnsi="Arial Nova Light"/>
          <w:lang w:val="nl-NL"/>
        </w:rPr>
        <w:t xml:space="preserve">In de online Nils omgeving &gt; </w:t>
      </w:r>
      <w:r w:rsidR="00F054CD">
        <w:rPr>
          <w:rFonts w:ascii="Arial Nova Light" w:hAnsi="Arial Nova Light"/>
          <w:lang w:val="nl-NL"/>
        </w:rPr>
        <w:t>Je unieke formule &gt;</w:t>
      </w:r>
      <w:r w:rsidR="00353399" w:rsidRPr="00D772F2">
        <w:rPr>
          <w:rFonts w:ascii="Arial Nova Light" w:hAnsi="Arial Nova Light"/>
          <w:lang w:val="nl-NL"/>
        </w:rPr>
        <w:t xml:space="preserve"> bij </w:t>
      </w:r>
      <w:r w:rsidR="00F01ACF">
        <w:rPr>
          <w:rFonts w:ascii="Arial Nova Light" w:hAnsi="Arial Nova Light"/>
          <w:lang w:val="nl-NL"/>
        </w:rPr>
        <w:t>de opdracht ‘jouw woorden formuleren’.</w:t>
      </w:r>
      <w:r w:rsidRPr="00D772F2">
        <w:rPr>
          <w:rFonts w:ascii="Arial Nova Light" w:hAnsi="Arial Nova Light"/>
          <w:i/>
          <w:iCs/>
          <w:color w:val="FFC000"/>
          <w:lang w:val="nl-NL"/>
        </w:rPr>
        <w:br/>
      </w:r>
    </w:p>
    <w:p w14:paraId="1DE61A24" w14:textId="10EF4CF1" w:rsidR="00610A16" w:rsidRPr="00D772F2" w:rsidRDefault="00610A16" w:rsidP="00610A16">
      <w:pPr>
        <w:pStyle w:val="Kop3"/>
      </w:pPr>
      <w:bookmarkStart w:id="22" w:name="_Toc85496769"/>
      <w:r w:rsidRPr="00D772F2">
        <w:t>Onze belofte</w:t>
      </w:r>
      <w:bookmarkEnd w:id="22"/>
    </w:p>
    <w:p w14:paraId="1D1AEE48" w14:textId="34A4FB7D" w:rsidR="00610A16" w:rsidRPr="00D772F2" w:rsidRDefault="00610A16" w:rsidP="00610A16">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21782B">
        <w:rPr>
          <w:rFonts w:ascii="Arial Nova Light" w:hAnsi="Arial Nova Light"/>
          <w:lang w:val="nl-NL"/>
        </w:rPr>
        <w:t>D</w:t>
      </w:r>
      <w:r w:rsidR="00D274F8">
        <w:rPr>
          <w:rFonts w:ascii="Arial Nova Light" w:hAnsi="Arial Nova Light"/>
          <w:lang w:val="nl-NL"/>
        </w:rPr>
        <w:t xml:space="preserve">ie dingen die een klant van jou kan en mag verwachten. Waarom? </w:t>
      </w:r>
      <w:r w:rsidR="00FB52D4">
        <w:rPr>
          <w:rFonts w:ascii="Arial Nova Light" w:hAnsi="Arial Nova Light"/>
          <w:lang w:val="nl-NL"/>
        </w:rPr>
        <w:t xml:space="preserve">Omdat het voor het bereiken van je strategische </w:t>
      </w:r>
      <w:r w:rsidR="00193EA1">
        <w:rPr>
          <w:rFonts w:ascii="Arial Nova Light" w:hAnsi="Arial Nova Light"/>
          <w:lang w:val="nl-NL"/>
        </w:rPr>
        <w:t>prioriteiten</w:t>
      </w:r>
      <w:r w:rsidR="00FB52D4">
        <w:rPr>
          <w:rFonts w:ascii="Arial Nova Light" w:hAnsi="Arial Nova Light"/>
          <w:lang w:val="nl-NL"/>
        </w:rPr>
        <w:t xml:space="preserve"> cruciaal is dat jij en je team jullie beloftes aan </w:t>
      </w:r>
      <w:r w:rsidR="00193EA1">
        <w:rPr>
          <w:rFonts w:ascii="Arial Nova Light" w:hAnsi="Arial Nova Light"/>
          <w:lang w:val="nl-NL"/>
        </w:rPr>
        <w:t>je</w:t>
      </w:r>
      <w:r w:rsidR="00FB52D4">
        <w:rPr>
          <w:rFonts w:ascii="Arial Nova Light" w:hAnsi="Arial Nova Light"/>
          <w:lang w:val="nl-NL"/>
        </w:rPr>
        <w:t xml:space="preserve"> klanten nakomen. </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FB52D4">
        <w:rPr>
          <w:rFonts w:ascii="Arial Nova Light" w:hAnsi="Arial Nova Light"/>
          <w:i/>
          <w:iCs/>
          <w:color w:val="FFC000"/>
          <w:lang w:val="nl-NL"/>
        </w:rPr>
        <w:br/>
      </w:r>
      <w:bookmarkStart w:id="23" w:name="_Hlk85486949"/>
      <w:r w:rsidR="00FB52D4" w:rsidRPr="00D772F2">
        <w:rPr>
          <w:rFonts w:ascii="Arial Nova Light" w:hAnsi="Arial Nova Light"/>
          <w:lang w:val="nl-NL"/>
        </w:rPr>
        <w:t xml:space="preserve">In de online Nils omgeving &gt; </w:t>
      </w:r>
      <w:r w:rsidR="00FB52D4">
        <w:rPr>
          <w:rFonts w:ascii="Arial Nova Light" w:hAnsi="Arial Nova Light"/>
          <w:lang w:val="nl-NL"/>
        </w:rPr>
        <w:t>Je unieke formule &gt;</w:t>
      </w:r>
      <w:r w:rsidR="00FB52D4" w:rsidRPr="00D772F2">
        <w:rPr>
          <w:rFonts w:ascii="Arial Nova Light" w:hAnsi="Arial Nova Light"/>
          <w:lang w:val="nl-NL"/>
        </w:rPr>
        <w:t xml:space="preserve"> bij </w:t>
      </w:r>
      <w:r w:rsidR="00FB52D4">
        <w:rPr>
          <w:rFonts w:ascii="Arial Nova Light" w:hAnsi="Arial Nova Light"/>
          <w:lang w:val="nl-NL"/>
        </w:rPr>
        <w:t>de opdracht ‘</w:t>
      </w:r>
      <w:r w:rsidR="00DC7510">
        <w:rPr>
          <w:rFonts w:ascii="Arial Nova Light" w:hAnsi="Arial Nova Light"/>
          <w:lang w:val="nl-NL"/>
        </w:rPr>
        <w:t>je belofte for</w:t>
      </w:r>
      <w:r w:rsidR="00FB52D4">
        <w:rPr>
          <w:rFonts w:ascii="Arial Nova Light" w:hAnsi="Arial Nova Light"/>
          <w:lang w:val="nl-NL"/>
        </w:rPr>
        <w:t>muleren’.</w:t>
      </w:r>
      <w:bookmarkEnd w:id="23"/>
    </w:p>
    <w:p w14:paraId="19FB134C" w14:textId="501FFA7D" w:rsidR="00610A16" w:rsidRPr="00D772F2" w:rsidRDefault="00610A16" w:rsidP="00610A16">
      <w:pPr>
        <w:rPr>
          <w:rFonts w:ascii="Arial Nova Light" w:hAnsi="Arial Nova Light"/>
          <w:lang w:val="nl-NL"/>
        </w:rPr>
      </w:pPr>
    </w:p>
    <w:p w14:paraId="75D969DE" w14:textId="7A24E95B" w:rsidR="00610A16" w:rsidRPr="00D772F2" w:rsidRDefault="00610A16" w:rsidP="00610A16">
      <w:pPr>
        <w:pStyle w:val="Kop3"/>
      </w:pPr>
      <w:bookmarkStart w:id="24" w:name="_Toc85496770"/>
      <w:r w:rsidRPr="00D772F2">
        <w:t>Ons verdienmodel</w:t>
      </w:r>
      <w:bookmarkEnd w:id="24"/>
    </w:p>
    <w:p w14:paraId="39DF8623" w14:textId="343A72FD" w:rsidR="0021782B" w:rsidRDefault="00610A16" w:rsidP="0021782B">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252E8A">
        <w:rPr>
          <w:rFonts w:ascii="Arial Nova Light" w:hAnsi="Arial Nova Light"/>
          <w:lang w:val="nl-NL"/>
        </w:rPr>
        <w:t>Het verdienmodel dat past bij j</w:t>
      </w:r>
      <w:r w:rsidR="00103975">
        <w:rPr>
          <w:rFonts w:ascii="Arial Nova Light" w:hAnsi="Arial Nova Light"/>
          <w:lang w:val="nl-NL"/>
        </w:rPr>
        <w:t xml:space="preserve">ouw strategie. </w:t>
      </w:r>
      <w:r w:rsidR="009E280E">
        <w:rPr>
          <w:rFonts w:ascii="Arial Nova Light" w:hAnsi="Arial Nova Light"/>
          <w:lang w:val="nl-NL"/>
        </w:rPr>
        <w:t>Waarom? Omdat je verdienmodel</w:t>
      </w:r>
      <w:r w:rsidR="007E49C7">
        <w:rPr>
          <w:rFonts w:ascii="Arial Nova Light" w:hAnsi="Arial Nova Light"/>
          <w:lang w:val="nl-NL"/>
        </w:rPr>
        <w:t xml:space="preserve"> </w:t>
      </w:r>
      <w:r w:rsidR="009E280E">
        <w:rPr>
          <w:rFonts w:ascii="Arial Nova Light" w:hAnsi="Arial Nova Light"/>
          <w:lang w:val="nl-NL"/>
        </w:rPr>
        <w:t xml:space="preserve">in lijn moet zijn met je </w:t>
      </w:r>
      <w:r w:rsidR="00103975">
        <w:rPr>
          <w:rFonts w:ascii="Arial Nova Light" w:hAnsi="Arial Nova Light"/>
          <w:lang w:val="nl-NL"/>
        </w:rPr>
        <w:t xml:space="preserve">woorden en belofte. </w:t>
      </w:r>
      <w:r w:rsidR="00486191">
        <w:rPr>
          <w:rFonts w:ascii="Arial Nova Light" w:hAnsi="Arial Nova Light"/>
          <w:lang w:val="nl-NL"/>
        </w:rPr>
        <w:t xml:space="preserve">Omdat die drie elementen elkaar </w:t>
      </w:r>
      <w:r w:rsidR="006411F4">
        <w:rPr>
          <w:rFonts w:ascii="Arial Nova Light" w:hAnsi="Arial Nova Light"/>
          <w:lang w:val="nl-NL"/>
        </w:rPr>
        <w:t xml:space="preserve">moeten </w:t>
      </w:r>
      <w:r w:rsidR="00486191">
        <w:rPr>
          <w:rFonts w:ascii="Arial Nova Light" w:hAnsi="Arial Nova Light"/>
          <w:lang w:val="nl-NL"/>
        </w:rPr>
        <w:t xml:space="preserve">versterken. </w:t>
      </w:r>
      <w:r w:rsidR="006411F4">
        <w:rPr>
          <w:rFonts w:ascii="Arial Nova Light" w:hAnsi="Arial Nova Light"/>
          <w:lang w:val="nl-NL"/>
        </w:rPr>
        <w:t>Omdat ze sa</w:t>
      </w:r>
      <w:r w:rsidR="00103975">
        <w:rPr>
          <w:rFonts w:ascii="Arial Nova Light" w:hAnsi="Arial Nova Light"/>
          <w:lang w:val="nl-NL"/>
        </w:rPr>
        <w:t>men je unieke formule voor succes</w:t>
      </w:r>
      <w:r w:rsidR="006411F4">
        <w:rPr>
          <w:rFonts w:ascii="Arial Nova Light" w:hAnsi="Arial Nova Light"/>
          <w:lang w:val="nl-NL"/>
        </w:rPr>
        <w:t xml:space="preserve"> </w:t>
      </w:r>
      <w:r w:rsidR="00B64052">
        <w:rPr>
          <w:rFonts w:ascii="Arial Nova Light" w:hAnsi="Arial Nova Light"/>
          <w:lang w:val="nl-NL"/>
        </w:rPr>
        <w:t>vormen</w:t>
      </w:r>
      <w:r w:rsidR="00103975">
        <w:rPr>
          <w:rFonts w:ascii="Arial Nova Light" w:hAnsi="Arial Nova Light"/>
          <w:lang w:val="nl-NL"/>
        </w:rPr>
        <w:t>.</w:t>
      </w:r>
    </w:p>
    <w:p w14:paraId="55769417" w14:textId="450F4B3F" w:rsidR="00610A16" w:rsidRPr="00D772F2" w:rsidRDefault="00610A16" w:rsidP="00610A16">
      <w:pPr>
        <w:rPr>
          <w:rFonts w:ascii="Arial Nova Light" w:hAnsi="Arial Nova Light"/>
          <w:i/>
          <w:iCs/>
          <w:color w:val="FFC000"/>
          <w:lang w:val="nl-NL"/>
        </w:rPr>
      </w:pPr>
      <w:r w:rsidRPr="00D772F2">
        <w:rPr>
          <w:rFonts w:ascii="Arial Nova Light" w:hAnsi="Arial Nova Light"/>
          <w:i/>
          <w:iCs/>
          <w:color w:val="FFC000"/>
          <w:lang w:val="nl-NL"/>
        </w:rPr>
        <w:t>Waar vind je dit in de methode?</w:t>
      </w:r>
      <w:r w:rsidR="006411F4">
        <w:rPr>
          <w:rFonts w:ascii="Arial Nova Light" w:hAnsi="Arial Nova Light"/>
          <w:i/>
          <w:iCs/>
          <w:color w:val="FFC000"/>
          <w:lang w:val="nl-NL"/>
        </w:rPr>
        <w:br/>
      </w:r>
      <w:r w:rsidR="006411F4" w:rsidRPr="00D772F2">
        <w:rPr>
          <w:rFonts w:ascii="Arial Nova Light" w:hAnsi="Arial Nova Light"/>
          <w:lang w:val="nl-NL"/>
        </w:rPr>
        <w:t xml:space="preserve">In de online Nils omgeving &gt; </w:t>
      </w:r>
      <w:r w:rsidR="006411F4">
        <w:rPr>
          <w:rFonts w:ascii="Arial Nova Light" w:hAnsi="Arial Nova Light"/>
          <w:lang w:val="nl-NL"/>
        </w:rPr>
        <w:t>Je unieke formule &gt;</w:t>
      </w:r>
      <w:r w:rsidR="006411F4" w:rsidRPr="00D772F2">
        <w:rPr>
          <w:rFonts w:ascii="Arial Nova Light" w:hAnsi="Arial Nova Light"/>
          <w:lang w:val="nl-NL"/>
        </w:rPr>
        <w:t xml:space="preserve"> bij </w:t>
      </w:r>
      <w:r w:rsidR="009242EA">
        <w:rPr>
          <w:rFonts w:ascii="Arial Nova Light" w:hAnsi="Arial Nova Light"/>
          <w:lang w:val="nl-NL"/>
        </w:rPr>
        <w:t>‘het verdienmodel’</w:t>
      </w:r>
      <w:r w:rsidR="006411F4">
        <w:rPr>
          <w:rFonts w:ascii="Arial Nova Light" w:hAnsi="Arial Nova Light"/>
          <w:lang w:val="nl-NL"/>
        </w:rPr>
        <w:t>.</w:t>
      </w:r>
    </w:p>
    <w:p w14:paraId="3A752D32" w14:textId="3C53A158" w:rsidR="00610A16" w:rsidRPr="00D772F2" w:rsidRDefault="00610A16" w:rsidP="00610A16">
      <w:pPr>
        <w:rPr>
          <w:rFonts w:ascii="Arial Nova Light" w:hAnsi="Arial Nova Light"/>
          <w:lang w:val="nl-NL"/>
        </w:rPr>
      </w:pPr>
    </w:p>
    <w:p w14:paraId="6F618010" w14:textId="30F21BC9" w:rsidR="00610A16" w:rsidRPr="00D772F2" w:rsidRDefault="00610A16" w:rsidP="00610A16">
      <w:pPr>
        <w:pStyle w:val="Kop3"/>
      </w:pPr>
      <w:bookmarkStart w:id="25" w:name="_Toc85496771"/>
      <w:r w:rsidRPr="00D772F2">
        <w:t>Hoe we onze belofte waarmaken</w:t>
      </w:r>
      <w:bookmarkEnd w:id="25"/>
    </w:p>
    <w:p w14:paraId="79B560BE" w14:textId="0F4261E5" w:rsidR="00B21B4A" w:rsidRPr="00D772F2" w:rsidRDefault="00B21B4A" w:rsidP="00B21B4A">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CA0BF9">
        <w:rPr>
          <w:rFonts w:ascii="Arial Nova Light" w:hAnsi="Arial Nova Light"/>
          <w:lang w:val="nl-NL"/>
        </w:rPr>
        <w:t xml:space="preserve">De </w:t>
      </w:r>
      <w:r w:rsidR="00D67605" w:rsidRPr="00D67605">
        <w:rPr>
          <w:rFonts w:ascii="Arial Nova Light" w:hAnsi="Arial Nova Light"/>
          <w:lang w:val="nl-NL"/>
        </w:rPr>
        <w:t xml:space="preserve">acties waarmee je ervoor zorgt dat je de belofte aan je klanten nakomt, in de context van je strategie. </w:t>
      </w:r>
      <w:r w:rsidR="00891EB3">
        <w:rPr>
          <w:rFonts w:ascii="Arial Nova Light" w:hAnsi="Arial Nova Light"/>
          <w:lang w:val="nl-NL"/>
        </w:rPr>
        <w:t xml:space="preserve">Het gaat hier om de allerbelangrijkste acties. </w:t>
      </w:r>
      <w:r w:rsidR="00CA0BF9">
        <w:rPr>
          <w:rFonts w:ascii="Arial Nova Light" w:hAnsi="Arial Nova Light"/>
          <w:lang w:val="nl-NL"/>
        </w:rPr>
        <w:t xml:space="preserve">Waarom? </w:t>
      </w:r>
      <w:r w:rsidR="0021782B" w:rsidRPr="00D772F2">
        <w:rPr>
          <w:rFonts w:ascii="Arial Nova Light" w:hAnsi="Arial Nova Light"/>
          <w:lang w:val="nl-NL"/>
        </w:rPr>
        <w:t xml:space="preserve">Omdat </w:t>
      </w:r>
      <w:r w:rsidR="0021782B">
        <w:rPr>
          <w:rFonts w:ascii="Arial Nova Light" w:hAnsi="Arial Nova Light"/>
          <w:lang w:val="nl-NL"/>
        </w:rPr>
        <w:t xml:space="preserve">je </w:t>
      </w:r>
      <w:r w:rsidR="00891EB3">
        <w:rPr>
          <w:rFonts w:ascii="Arial Nova Light" w:hAnsi="Arial Nova Light"/>
          <w:lang w:val="nl-NL"/>
        </w:rPr>
        <w:t xml:space="preserve">uitvoering moet geven aan je strategie. </w:t>
      </w:r>
      <w:r w:rsidR="00F8705B">
        <w:rPr>
          <w:rFonts w:ascii="Arial Nova Light" w:hAnsi="Arial Nova Light"/>
          <w:lang w:val="nl-NL"/>
        </w:rPr>
        <w:t xml:space="preserve">In acties die je kunt plannen. </w:t>
      </w:r>
      <w:r w:rsidR="0021782B">
        <w:rPr>
          <w:rFonts w:ascii="Arial Nova Light" w:hAnsi="Arial Nova Light"/>
          <w:lang w:val="nl-NL"/>
        </w:rPr>
        <w:t xml:space="preserve"> </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F8705B">
        <w:rPr>
          <w:rFonts w:ascii="Arial Nova Light" w:hAnsi="Arial Nova Light"/>
          <w:i/>
          <w:iCs/>
          <w:color w:val="FFC000"/>
          <w:lang w:val="nl-NL"/>
        </w:rPr>
        <w:br/>
      </w:r>
      <w:r w:rsidR="00F8705B" w:rsidRPr="00D772F2">
        <w:rPr>
          <w:rFonts w:ascii="Arial Nova Light" w:hAnsi="Arial Nova Light"/>
          <w:lang w:val="nl-NL"/>
        </w:rPr>
        <w:t xml:space="preserve">In de online Nils omgeving &gt; </w:t>
      </w:r>
      <w:r w:rsidR="00F8705B">
        <w:rPr>
          <w:rFonts w:ascii="Arial Nova Light" w:hAnsi="Arial Nova Light"/>
          <w:lang w:val="nl-NL"/>
        </w:rPr>
        <w:t>Je unieke formule &gt;</w:t>
      </w:r>
      <w:r w:rsidR="00F8705B" w:rsidRPr="00D772F2">
        <w:rPr>
          <w:rFonts w:ascii="Arial Nova Light" w:hAnsi="Arial Nova Light"/>
          <w:lang w:val="nl-NL"/>
        </w:rPr>
        <w:t xml:space="preserve"> bij </w:t>
      </w:r>
      <w:r w:rsidR="00F8705B">
        <w:rPr>
          <w:rFonts w:ascii="Arial Nova Light" w:hAnsi="Arial Nova Light"/>
          <w:lang w:val="nl-NL"/>
        </w:rPr>
        <w:t>‘</w:t>
      </w:r>
      <w:r w:rsidR="00201AC9">
        <w:rPr>
          <w:rFonts w:ascii="Arial Nova Light" w:hAnsi="Arial Nova Light"/>
          <w:lang w:val="nl-NL"/>
        </w:rPr>
        <w:t>je belofte waarmaken</w:t>
      </w:r>
      <w:r w:rsidR="00F8705B">
        <w:rPr>
          <w:rFonts w:ascii="Arial Nova Light" w:hAnsi="Arial Nova Light"/>
          <w:lang w:val="nl-NL"/>
        </w:rPr>
        <w:t>’</w:t>
      </w:r>
      <w:r w:rsidR="00201AC9">
        <w:rPr>
          <w:rFonts w:ascii="Arial Nova Light" w:hAnsi="Arial Nova Light"/>
          <w:lang w:val="nl-NL"/>
        </w:rPr>
        <w:t>.</w:t>
      </w:r>
    </w:p>
    <w:p w14:paraId="248F00D7" w14:textId="1A403341" w:rsidR="00771B50" w:rsidRPr="00D772F2" w:rsidRDefault="00771B50" w:rsidP="00FE37C7">
      <w:pPr>
        <w:rPr>
          <w:rFonts w:ascii="Arial Nova Light" w:hAnsi="Arial Nova Light"/>
          <w:b/>
          <w:lang w:val="nl-NL"/>
        </w:rPr>
      </w:pPr>
    </w:p>
    <w:p w14:paraId="1D1FFAB8" w14:textId="2CCE447F" w:rsidR="00FF7641" w:rsidRPr="00D772F2" w:rsidRDefault="00B21B4A" w:rsidP="004505D3">
      <w:pPr>
        <w:pStyle w:val="Kop2"/>
      </w:pPr>
      <w:bookmarkStart w:id="26" w:name="_Toc85496772"/>
      <w:r w:rsidRPr="00D772F2">
        <w:lastRenderedPageBreak/>
        <w:t>Dit is wie we zijn</w:t>
      </w:r>
      <w:bookmarkEnd w:id="26"/>
    </w:p>
    <w:p w14:paraId="6EE22AAD" w14:textId="77777777" w:rsidR="00E16562" w:rsidRPr="00D772F2" w:rsidRDefault="00E16562" w:rsidP="007D6598">
      <w:pPr>
        <w:rPr>
          <w:rFonts w:ascii="Arial Nova Light" w:hAnsi="Arial Nova Light"/>
          <w:color w:val="0070C0"/>
          <w:lang w:val="nl-NL"/>
        </w:rPr>
      </w:pPr>
    </w:p>
    <w:p w14:paraId="43E04490" w14:textId="7C3BA276" w:rsidR="005F1088" w:rsidRPr="00D772F2" w:rsidRDefault="005F1088" w:rsidP="005F1088">
      <w:pPr>
        <w:pStyle w:val="Kop3"/>
      </w:pPr>
      <w:bookmarkStart w:id="27" w:name="_Toc85496773"/>
      <w:r w:rsidRPr="00D772F2">
        <w:t>Je missie, visie, purpose of heilige graal</w:t>
      </w:r>
      <w:bookmarkEnd w:id="27"/>
      <w:r w:rsidRPr="00D772F2">
        <w:t> </w:t>
      </w:r>
    </w:p>
    <w:p w14:paraId="3EB48DE2" w14:textId="51D4186A" w:rsidR="00F22071" w:rsidRPr="00D772F2" w:rsidRDefault="00F22071" w:rsidP="00F22071">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082C9F">
        <w:rPr>
          <w:rFonts w:ascii="Arial Nova Light" w:hAnsi="Arial Nova Light"/>
          <w:lang w:val="nl-NL"/>
        </w:rPr>
        <w:t xml:space="preserve">Jouw beschrijving van </w:t>
      </w:r>
      <w:r w:rsidR="00082C9F" w:rsidRPr="00082C9F">
        <w:rPr>
          <w:rFonts w:ascii="Arial Nova Light" w:hAnsi="Arial Nova Light"/>
          <w:lang w:val="nl-NL"/>
        </w:rPr>
        <w:t>wat je doet, waarom je dat doet en hoe je dat doet.</w:t>
      </w:r>
      <w:r w:rsidR="00082C9F">
        <w:rPr>
          <w:rFonts w:ascii="Arial Nova Light" w:hAnsi="Arial Nova Light"/>
          <w:lang w:val="nl-NL"/>
        </w:rPr>
        <w:t xml:space="preserve"> Waarom? </w:t>
      </w:r>
      <w:r w:rsidR="000C432A">
        <w:rPr>
          <w:rFonts w:ascii="Arial Nova Light" w:hAnsi="Arial Nova Light"/>
          <w:lang w:val="nl-NL"/>
        </w:rPr>
        <w:t xml:space="preserve">Om </w:t>
      </w:r>
      <w:r w:rsidR="000C432A" w:rsidRPr="000C432A">
        <w:rPr>
          <w:rFonts w:ascii="Arial Nova Light" w:hAnsi="Arial Nova Light"/>
          <w:lang w:val="nl-NL"/>
        </w:rPr>
        <w:t>een gemeenschappelijke interne cultuur</w:t>
      </w:r>
      <w:r w:rsidR="000C432A">
        <w:rPr>
          <w:rFonts w:ascii="Arial Nova Light" w:hAnsi="Arial Nova Light"/>
          <w:lang w:val="nl-NL"/>
        </w:rPr>
        <w:t xml:space="preserve"> te </w:t>
      </w:r>
      <w:r w:rsidR="004A3146">
        <w:rPr>
          <w:rFonts w:ascii="Arial Nova Light" w:hAnsi="Arial Nova Light"/>
          <w:lang w:val="nl-NL"/>
        </w:rPr>
        <w:t>creëren</w:t>
      </w:r>
      <w:r w:rsidR="000C432A">
        <w:rPr>
          <w:rFonts w:ascii="Arial Nova Light" w:hAnsi="Arial Nova Light"/>
          <w:lang w:val="nl-NL"/>
        </w:rPr>
        <w:t>.</w:t>
      </w:r>
      <w:r w:rsidR="000C432A" w:rsidRPr="000C432A">
        <w:rPr>
          <w:rFonts w:ascii="Arial Nova Light" w:hAnsi="Arial Nova Light"/>
          <w:lang w:val="nl-NL"/>
        </w:rPr>
        <w:t xml:space="preserve"> </w:t>
      </w:r>
      <w:r w:rsidR="004A3146">
        <w:rPr>
          <w:rFonts w:ascii="Arial Nova Light" w:hAnsi="Arial Nova Light"/>
          <w:lang w:val="nl-NL"/>
        </w:rPr>
        <w:t>Om j</w:t>
      </w:r>
      <w:r w:rsidR="000C432A" w:rsidRPr="000C432A">
        <w:rPr>
          <w:rFonts w:ascii="Arial Nova Light" w:hAnsi="Arial Nova Light"/>
          <w:lang w:val="nl-NL"/>
        </w:rPr>
        <w:t>e team en je klanten</w:t>
      </w:r>
      <w:r w:rsidR="000C432A">
        <w:rPr>
          <w:rFonts w:ascii="Arial Nova Light" w:hAnsi="Arial Nova Light"/>
          <w:lang w:val="nl-NL"/>
        </w:rPr>
        <w:t xml:space="preserve"> te inspireren</w:t>
      </w:r>
      <w:r w:rsidR="000C432A" w:rsidRPr="000C432A">
        <w:rPr>
          <w:rFonts w:ascii="Arial Nova Light" w:hAnsi="Arial Nova Light"/>
          <w:lang w:val="nl-NL"/>
        </w:rPr>
        <w:t>.</w:t>
      </w:r>
      <w:r w:rsidR="004A3146">
        <w:rPr>
          <w:rFonts w:ascii="Arial Nova Light" w:hAnsi="Arial Nova Light"/>
          <w:lang w:val="nl-NL"/>
        </w:rPr>
        <w:br/>
      </w:r>
      <w:r w:rsidRPr="00D772F2">
        <w:rPr>
          <w:rFonts w:ascii="Arial Nova Light" w:hAnsi="Arial Nova Light"/>
          <w:i/>
          <w:iCs/>
          <w:color w:val="FFC000"/>
          <w:lang w:val="nl-NL"/>
        </w:rPr>
        <w:br/>
        <w:t>Waar vind je dit in de methode?</w:t>
      </w:r>
      <w:r w:rsidR="00BE50AC">
        <w:rPr>
          <w:rFonts w:ascii="Arial Nova Light" w:hAnsi="Arial Nova Light"/>
          <w:i/>
          <w:iCs/>
          <w:color w:val="FFC000"/>
          <w:lang w:val="nl-NL"/>
        </w:rPr>
        <w:br/>
      </w:r>
      <w:r w:rsidR="00BE50AC" w:rsidRPr="00D772F2">
        <w:rPr>
          <w:rFonts w:ascii="Arial Nova Light" w:hAnsi="Arial Nova Light"/>
          <w:lang w:val="nl-NL"/>
        </w:rPr>
        <w:t xml:space="preserve">In de online Nils omgeving &gt; </w:t>
      </w:r>
      <w:r w:rsidR="00BC4BAB">
        <w:rPr>
          <w:rFonts w:ascii="Arial Nova Light" w:hAnsi="Arial Nova Light"/>
          <w:lang w:val="nl-NL"/>
        </w:rPr>
        <w:t>Missie en visie</w:t>
      </w:r>
      <w:r w:rsidR="00BE50AC">
        <w:rPr>
          <w:rFonts w:ascii="Arial Nova Light" w:hAnsi="Arial Nova Light"/>
          <w:lang w:val="nl-NL"/>
        </w:rPr>
        <w:t xml:space="preserve"> &gt;</w:t>
      </w:r>
      <w:r w:rsidR="00BE50AC" w:rsidRPr="00D772F2">
        <w:rPr>
          <w:rFonts w:ascii="Arial Nova Light" w:hAnsi="Arial Nova Light"/>
          <w:lang w:val="nl-NL"/>
        </w:rPr>
        <w:t xml:space="preserve"> bij </w:t>
      </w:r>
      <w:r w:rsidR="00BE50AC">
        <w:rPr>
          <w:rFonts w:ascii="Arial Nova Light" w:hAnsi="Arial Nova Light"/>
          <w:lang w:val="nl-NL"/>
        </w:rPr>
        <w:t>‘</w:t>
      </w:r>
      <w:r w:rsidR="00BC4BAB">
        <w:rPr>
          <w:rFonts w:ascii="Arial Nova Light" w:hAnsi="Arial Nova Light"/>
          <w:lang w:val="nl-NL"/>
        </w:rPr>
        <w:t xml:space="preserve">uitwerken: wie </w:t>
      </w:r>
      <w:r w:rsidR="00526178">
        <w:rPr>
          <w:rFonts w:ascii="Arial Nova Light" w:hAnsi="Arial Nova Light"/>
          <w:lang w:val="nl-NL"/>
        </w:rPr>
        <w:t xml:space="preserve">zijn we </w:t>
      </w:r>
      <w:r w:rsidR="00BC4BAB">
        <w:rPr>
          <w:rFonts w:ascii="Arial Nova Light" w:hAnsi="Arial Nova Light"/>
          <w:lang w:val="nl-NL"/>
        </w:rPr>
        <w:t>’</w:t>
      </w:r>
      <w:r w:rsidR="00BE50AC">
        <w:rPr>
          <w:rFonts w:ascii="Arial Nova Light" w:hAnsi="Arial Nova Light"/>
          <w:lang w:val="nl-NL"/>
        </w:rPr>
        <w:t>.</w:t>
      </w:r>
    </w:p>
    <w:p w14:paraId="22A85C53" w14:textId="77777777" w:rsidR="00F22071" w:rsidRPr="00D772F2" w:rsidRDefault="00F22071" w:rsidP="00F22071">
      <w:pPr>
        <w:rPr>
          <w:rFonts w:ascii="Arial Nova Light" w:hAnsi="Arial Nova Light"/>
          <w:lang w:val="nl-NL"/>
        </w:rPr>
      </w:pPr>
    </w:p>
    <w:p w14:paraId="42D2B134" w14:textId="2FEA95B3" w:rsidR="00F22071" w:rsidRPr="00D772F2" w:rsidRDefault="00F22071" w:rsidP="005F1088">
      <w:pPr>
        <w:pStyle w:val="Kop3"/>
      </w:pPr>
      <w:bookmarkStart w:id="28" w:name="_Toc85496774"/>
      <w:r w:rsidRPr="00D772F2">
        <w:t>Visualisatie</w:t>
      </w:r>
      <w:bookmarkEnd w:id="28"/>
    </w:p>
    <w:p w14:paraId="557DBAAF" w14:textId="75A042E5" w:rsidR="00F22071" w:rsidRPr="00D772F2" w:rsidRDefault="007D1299" w:rsidP="00F22071">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0C2C4F">
        <w:rPr>
          <w:rFonts w:ascii="Arial Nova Light" w:hAnsi="Arial Nova Light"/>
          <w:lang w:val="nl-NL"/>
        </w:rPr>
        <w:t xml:space="preserve">Hoe jou bedrijf er uit ziet </w:t>
      </w:r>
      <w:r w:rsidR="004A3146">
        <w:rPr>
          <w:rFonts w:ascii="Arial Nova Light" w:hAnsi="Arial Nova Light"/>
          <w:lang w:val="nl-NL"/>
        </w:rPr>
        <w:t>vijf jaar van nu</w:t>
      </w:r>
      <w:r w:rsidR="000C2C4F">
        <w:rPr>
          <w:rFonts w:ascii="Arial Nova Light" w:hAnsi="Arial Nova Light"/>
          <w:lang w:val="nl-NL"/>
        </w:rPr>
        <w:t>. W</w:t>
      </w:r>
      <w:r w:rsidR="0021782B">
        <w:rPr>
          <w:rFonts w:ascii="Arial Nova Light" w:hAnsi="Arial Nova Light"/>
          <w:lang w:val="nl-NL"/>
        </w:rPr>
        <w:t xml:space="preserve">aarom? </w:t>
      </w:r>
      <w:r w:rsidR="0021782B" w:rsidRPr="00D772F2">
        <w:rPr>
          <w:rFonts w:ascii="Arial Nova Light" w:hAnsi="Arial Nova Light"/>
          <w:lang w:val="nl-NL"/>
        </w:rPr>
        <w:t xml:space="preserve">Omdat </w:t>
      </w:r>
      <w:r w:rsidR="000C2C4F">
        <w:rPr>
          <w:rFonts w:ascii="Arial Nova Light" w:hAnsi="Arial Nova Light"/>
          <w:lang w:val="nl-NL"/>
        </w:rPr>
        <w:t xml:space="preserve">beelden </w:t>
      </w:r>
      <w:r w:rsidR="00B27F70">
        <w:rPr>
          <w:rFonts w:ascii="Arial Nova Light" w:hAnsi="Arial Nova Light"/>
          <w:lang w:val="nl-NL"/>
        </w:rPr>
        <w:t xml:space="preserve">inspireren en verbinden. Om </w:t>
      </w:r>
      <w:r w:rsidR="00372A36">
        <w:rPr>
          <w:rFonts w:ascii="Arial Nova Light" w:hAnsi="Arial Nova Light"/>
          <w:lang w:val="nl-NL"/>
        </w:rPr>
        <w:t xml:space="preserve">te beschrijven waar je heen wilt. </w:t>
      </w:r>
      <w:r w:rsidR="006514A5">
        <w:rPr>
          <w:rFonts w:ascii="Arial Nova Light" w:hAnsi="Arial Nova Light"/>
          <w:lang w:val="nl-NL"/>
        </w:rPr>
        <w:t>Om jouw beeld van je bedrijf in de toekomst beter met anderen te kunnen delen.</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3F2170">
        <w:rPr>
          <w:rFonts w:ascii="Arial Nova Light" w:hAnsi="Arial Nova Light"/>
          <w:i/>
          <w:iCs/>
          <w:color w:val="FFC000"/>
          <w:lang w:val="nl-NL"/>
        </w:rPr>
        <w:br/>
      </w:r>
      <w:r w:rsidR="006514A5">
        <w:rPr>
          <w:rFonts w:ascii="Arial Nova Light" w:hAnsi="Arial Nova Light"/>
          <w:lang w:val="nl-NL"/>
        </w:rPr>
        <w:t xml:space="preserve">In de online Nils omgeving &gt; Missie en visie &gt; bij de </w:t>
      </w:r>
      <w:r w:rsidR="003F2170">
        <w:rPr>
          <w:rFonts w:ascii="Arial Nova Light" w:hAnsi="Arial Nova Light"/>
          <w:lang w:val="nl-NL"/>
        </w:rPr>
        <w:t>oefening ‘visualisatie’</w:t>
      </w:r>
      <w:r w:rsidR="006514A5">
        <w:rPr>
          <w:rFonts w:ascii="Arial Nova Light" w:hAnsi="Arial Nova Light"/>
          <w:lang w:val="nl-NL"/>
        </w:rPr>
        <w:t>.</w:t>
      </w:r>
    </w:p>
    <w:p w14:paraId="19DF868C" w14:textId="0CA1F0FD" w:rsidR="00FF7641" w:rsidRPr="00D772F2" w:rsidRDefault="00FF7641" w:rsidP="007D1299">
      <w:pPr>
        <w:pStyle w:val="Kop3"/>
        <w:numPr>
          <w:ilvl w:val="0"/>
          <w:numId w:val="0"/>
        </w:numPr>
        <w:ind w:left="360"/>
      </w:pPr>
    </w:p>
    <w:p w14:paraId="2F3966D4" w14:textId="16B26FCE" w:rsidR="005E6556" w:rsidRPr="00D772F2" w:rsidRDefault="006165A3" w:rsidP="004505D3">
      <w:pPr>
        <w:pStyle w:val="Kop2"/>
      </w:pPr>
      <w:bookmarkStart w:id="29" w:name="_Toc85496775"/>
      <w:r w:rsidRPr="00D772F2">
        <w:t>Onze leidende principes</w:t>
      </w:r>
      <w:bookmarkEnd w:id="29"/>
    </w:p>
    <w:p w14:paraId="1533163C" w14:textId="16A82D48" w:rsidR="00771785" w:rsidRPr="00D772F2" w:rsidRDefault="006165A3" w:rsidP="005E6556">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3E7948">
        <w:rPr>
          <w:rFonts w:ascii="Arial Nova Light" w:hAnsi="Arial Nova Light"/>
          <w:lang w:val="nl-NL"/>
        </w:rPr>
        <w:t xml:space="preserve">De </w:t>
      </w:r>
      <w:r w:rsidR="003A3170" w:rsidRPr="003A3170">
        <w:rPr>
          <w:rFonts w:ascii="Arial Nova Light" w:hAnsi="Arial Nova Light"/>
          <w:lang w:val="nl-NL"/>
        </w:rPr>
        <w:t>basisregels die jou en je team helpen om richting te geven aan jullie dagelijkse werk, in lijn met je strategie.</w:t>
      </w:r>
      <w:r w:rsidR="003E7948">
        <w:rPr>
          <w:rFonts w:ascii="Arial Nova Light" w:hAnsi="Arial Nova Light"/>
          <w:lang w:val="nl-NL"/>
        </w:rPr>
        <w:t xml:space="preserve"> Waarom? Zodat je </w:t>
      </w:r>
      <w:r w:rsidR="003A3170" w:rsidRPr="003A3170">
        <w:rPr>
          <w:rFonts w:ascii="Arial Nova Light" w:hAnsi="Arial Nova Light"/>
          <w:lang w:val="nl-NL"/>
        </w:rPr>
        <w:t>mensen weten wat goed is en wat niet. Z</w:t>
      </w:r>
      <w:r w:rsidR="003E7948">
        <w:rPr>
          <w:rFonts w:ascii="Arial Nova Light" w:hAnsi="Arial Nova Light"/>
          <w:lang w:val="nl-NL"/>
        </w:rPr>
        <w:t>odat z</w:t>
      </w:r>
      <w:r w:rsidR="003A3170" w:rsidRPr="003A3170">
        <w:rPr>
          <w:rFonts w:ascii="Arial Nova Light" w:hAnsi="Arial Nova Light"/>
          <w:lang w:val="nl-NL"/>
        </w:rPr>
        <w:t>e snappen wat ‘de bedoeling’ is van hun werk</w:t>
      </w:r>
      <w:r w:rsidR="00B42AD2">
        <w:rPr>
          <w:rFonts w:ascii="Arial Nova Light" w:hAnsi="Arial Nova Light"/>
          <w:lang w:val="nl-NL"/>
        </w:rPr>
        <w:t>.</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B42AD2">
        <w:rPr>
          <w:rFonts w:ascii="Arial Nova Light" w:hAnsi="Arial Nova Light"/>
          <w:i/>
          <w:iCs/>
          <w:color w:val="FFC000"/>
          <w:lang w:val="nl-NL"/>
        </w:rPr>
        <w:br/>
      </w:r>
      <w:r w:rsidR="00B42AD2">
        <w:rPr>
          <w:rFonts w:ascii="Arial Nova Light" w:hAnsi="Arial Nova Light"/>
          <w:lang w:val="nl-NL"/>
        </w:rPr>
        <w:t xml:space="preserve">In de online Nils omgeving &gt; </w:t>
      </w:r>
      <w:r w:rsidR="003204D0">
        <w:rPr>
          <w:rFonts w:ascii="Arial Nova Light" w:hAnsi="Arial Nova Light"/>
          <w:lang w:val="nl-NL"/>
        </w:rPr>
        <w:t xml:space="preserve">Hoe we ons gedragen </w:t>
      </w:r>
      <w:r w:rsidR="00B42AD2">
        <w:rPr>
          <w:rFonts w:ascii="Arial Nova Light" w:hAnsi="Arial Nova Light"/>
          <w:lang w:val="nl-NL"/>
        </w:rPr>
        <w:t>&gt; bij de oefening ‘</w:t>
      </w:r>
      <w:r w:rsidR="0009556B">
        <w:rPr>
          <w:rFonts w:ascii="Arial Nova Light" w:hAnsi="Arial Nova Light"/>
          <w:lang w:val="nl-NL"/>
        </w:rPr>
        <w:t>leidende principes</w:t>
      </w:r>
      <w:r w:rsidR="00B42AD2">
        <w:rPr>
          <w:rFonts w:ascii="Arial Nova Light" w:hAnsi="Arial Nova Light"/>
          <w:lang w:val="nl-NL"/>
        </w:rPr>
        <w:t>’.</w:t>
      </w:r>
    </w:p>
    <w:p w14:paraId="20603CB9" w14:textId="77777777" w:rsidR="005E6556" w:rsidRPr="00D772F2" w:rsidRDefault="005E6556" w:rsidP="005E6556">
      <w:pPr>
        <w:rPr>
          <w:rFonts w:ascii="Arial Nova Light" w:hAnsi="Arial Nova Light"/>
          <w:lang w:val="nl-NL"/>
        </w:rPr>
      </w:pPr>
    </w:p>
    <w:p w14:paraId="270643B3" w14:textId="0EFD5C84" w:rsidR="00FF7641" w:rsidRPr="00D772F2" w:rsidRDefault="00C3604C" w:rsidP="004505D3">
      <w:pPr>
        <w:pStyle w:val="Kop2"/>
      </w:pPr>
      <w:bookmarkStart w:id="30" w:name="_Toc85496776"/>
      <w:r w:rsidRPr="00D772F2">
        <w:t>Organiseren</w:t>
      </w:r>
      <w:bookmarkEnd w:id="30"/>
      <w:r w:rsidR="00CE3DFF" w:rsidRPr="00D772F2">
        <w:t xml:space="preserve"> </w:t>
      </w:r>
    </w:p>
    <w:p w14:paraId="365FF03C" w14:textId="77777777" w:rsidR="00353B17" w:rsidRPr="00D772F2" w:rsidRDefault="00353B17" w:rsidP="00353B17">
      <w:pPr>
        <w:rPr>
          <w:rFonts w:ascii="Arial Nova Light" w:hAnsi="Arial Nova Light"/>
          <w:lang w:val="nl-NL"/>
        </w:rPr>
      </w:pPr>
    </w:p>
    <w:p w14:paraId="10855F5F" w14:textId="5648579C" w:rsidR="0063146C" w:rsidRPr="00D772F2" w:rsidRDefault="002A3BB5" w:rsidP="008B57B9">
      <w:pPr>
        <w:pStyle w:val="Kop3"/>
      </w:pPr>
      <w:bookmarkStart w:id="31" w:name="_Toc85496777"/>
      <w:r w:rsidRPr="00D772F2">
        <w:t>Processen</w:t>
      </w:r>
      <w:bookmarkEnd w:id="31"/>
    </w:p>
    <w:p w14:paraId="07BCA1EB" w14:textId="28022409" w:rsidR="0063146C" w:rsidRPr="00D772F2" w:rsidRDefault="0063146C" w:rsidP="00C076C6">
      <w:pPr>
        <w:pStyle w:val="Kop4"/>
        <w:numPr>
          <w:ilvl w:val="2"/>
          <w:numId w:val="8"/>
        </w:numPr>
        <w:rPr>
          <w:b w:val="0"/>
          <w:bCs/>
        </w:rPr>
      </w:pPr>
      <w:r w:rsidRPr="00D772F2">
        <w:rPr>
          <w:b w:val="0"/>
          <w:bCs/>
        </w:rPr>
        <w:t>Primaire processen</w:t>
      </w:r>
    </w:p>
    <w:p w14:paraId="674BDB80" w14:textId="5D825E5A" w:rsidR="0063146C" w:rsidRPr="00D772F2" w:rsidRDefault="00D962AF" w:rsidP="0063146C">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bookmarkStart w:id="32" w:name="_Hlk85489509"/>
      <w:r w:rsidR="00FD7004">
        <w:rPr>
          <w:rFonts w:ascii="Arial Nova Light" w:hAnsi="Arial Nova Light"/>
          <w:lang w:val="nl-NL"/>
        </w:rPr>
        <w:t xml:space="preserve">Selecteer, uit je </w:t>
      </w:r>
      <w:r w:rsidR="008E6B33">
        <w:rPr>
          <w:rFonts w:ascii="Arial Nova Light" w:hAnsi="Arial Nova Light"/>
          <w:lang w:val="nl-NL"/>
        </w:rPr>
        <w:t xml:space="preserve">Nils-processen-template, je belangrijkste </w:t>
      </w:r>
      <w:r w:rsidR="008E6B33" w:rsidRPr="004A3146">
        <w:rPr>
          <w:rFonts w:ascii="Arial Nova Light" w:hAnsi="Arial Nova Light"/>
          <w:u w:val="single"/>
          <w:lang w:val="nl-NL"/>
        </w:rPr>
        <w:t>primaire</w:t>
      </w:r>
      <w:r w:rsidR="008E6B33">
        <w:rPr>
          <w:rFonts w:ascii="Arial Nova Light" w:hAnsi="Arial Nova Light"/>
          <w:lang w:val="nl-NL"/>
        </w:rPr>
        <w:t xml:space="preserve"> processen en neem die hier op. </w:t>
      </w:r>
      <w:r w:rsidR="006358B7">
        <w:rPr>
          <w:rFonts w:ascii="Arial Nova Light" w:hAnsi="Arial Nova Light"/>
          <w:lang w:val="nl-NL"/>
        </w:rPr>
        <w:t xml:space="preserve">Waarom? </w:t>
      </w:r>
      <w:r w:rsidR="008E6B33">
        <w:rPr>
          <w:rFonts w:ascii="Arial Nova Light" w:hAnsi="Arial Nova Light"/>
          <w:lang w:val="nl-NL"/>
        </w:rPr>
        <w:t>Zodat je per proces kunt bepalen wat je er mee moet, in het kader van het realiseren van je strategie.</w:t>
      </w:r>
      <w:r w:rsidR="0021782B">
        <w:rPr>
          <w:rFonts w:ascii="Arial Nova Light" w:hAnsi="Arial Nova Light"/>
          <w:lang w:val="nl-NL"/>
        </w:rPr>
        <w:t xml:space="preserve"> </w:t>
      </w:r>
      <w:bookmarkEnd w:id="32"/>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473DC3">
        <w:rPr>
          <w:rFonts w:ascii="Arial Nova Light" w:hAnsi="Arial Nova Light"/>
          <w:i/>
          <w:iCs/>
          <w:color w:val="FFC000"/>
          <w:lang w:val="nl-NL"/>
        </w:rPr>
        <w:br/>
      </w:r>
      <w:r w:rsidR="00473DC3">
        <w:rPr>
          <w:rFonts w:ascii="Arial Nova Light" w:hAnsi="Arial Nova Light"/>
          <w:lang w:val="nl-NL"/>
        </w:rPr>
        <w:t>In de online Nils omgeving &gt; De boel organiseren &gt; bij de oefening ‘</w:t>
      </w:r>
      <w:r w:rsidR="00A27D1A">
        <w:rPr>
          <w:rFonts w:ascii="Arial Nova Light" w:hAnsi="Arial Nova Light"/>
          <w:lang w:val="nl-NL"/>
        </w:rPr>
        <w:t>je processen als basis</w:t>
      </w:r>
      <w:r w:rsidR="00473DC3">
        <w:rPr>
          <w:rFonts w:ascii="Arial Nova Light" w:hAnsi="Arial Nova Light"/>
          <w:lang w:val="nl-NL"/>
        </w:rPr>
        <w:t>’.</w:t>
      </w:r>
      <w:r w:rsidR="004A3146">
        <w:rPr>
          <w:rFonts w:ascii="Arial Nova Light" w:hAnsi="Arial Nova Light"/>
          <w:lang w:val="nl-NL"/>
        </w:rPr>
        <w:br/>
      </w:r>
    </w:p>
    <w:p w14:paraId="0E235164" w14:textId="0F83F223" w:rsidR="00D962AF" w:rsidRPr="00D772F2" w:rsidRDefault="00D962AF" w:rsidP="00C076C6">
      <w:pPr>
        <w:pStyle w:val="Kop4"/>
        <w:numPr>
          <w:ilvl w:val="2"/>
          <w:numId w:val="8"/>
        </w:numPr>
        <w:rPr>
          <w:b w:val="0"/>
          <w:bCs/>
        </w:rPr>
      </w:pPr>
      <w:r w:rsidRPr="00D772F2">
        <w:rPr>
          <w:b w:val="0"/>
          <w:bCs/>
        </w:rPr>
        <w:t>Ondersteunende processen</w:t>
      </w:r>
    </w:p>
    <w:p w14:paraId="2883F42F" w14:textId="5EEBB4EB" w:rsidR="00D962AF" w:rsidRPr="00D772F2" w:rsidRDefault="00D962AF" w:rsidP="0063146C">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A27D1A" w:rsidRPr="00A27D1A">
        <w:rPr>
          <w:rFonts w:ascii="Arial Nova Light" w:hAnsi="Arial Nova Light"/>
          <w:lang w:val="nl-NL"/>
        </w:rPr>
        <w:t xml:space="preserve">Selecteer, uit je Nils-processen-template, je belangrijkste </w:t>
      </w:r>
      <w:r w:rsidR="00A27D1A" w:rsidRPr="004A3146">
        <w:rPr>
          <w:rFonts w:ascii="Arial Nova Light" w:hAnsi="Arial Nova Light"/>
          <w:u w:val="single"/>
          <w:lang w:val="nl-NL"/>
        </w:rPr>
        <w:t>ondersteunende</w:t>
      </w:r>
      <w:r w:rsidR="00A27D1A">
        <w:rPr>
          <w:rFonts w:ascii="Arial Nova Light" w:hAnsi="Arial Nova Light"/>
          <w:lang w:val="nl-NL"/>
        </w:rPr>
        <w:t xml:space="preserve"> p</w:t>
      </w:r>
      <w:r w:rsidR="00A27D1A" w:rsidRPr="00A27D1A">
        <w:rPr>
          <w:rFonts w:ascii="Arial Nova Light" w:hAnsi="Arial Nova Light"/>
          <w:lang w:val="nl-NL"/>
        </w:rPr>
        <w:t>rocessen en neem die hier op. Waarom? Zodat je per proces kunt bepalen wat je er mee moet, in het kader van het realiseren van je strategie.</w:t>
      </w:r>
      <w:r w:rsidRPr="00D772F2">
        <w:rPr>
          <w:rFonts w:ascii="Arial Nova Light" w:hAnsi="Arial Nova Light"/>
          <w:i/>
          <w:iCs/>
          <w:color w:val="FFC000"/>
          <w:lang w:val="nl-NL"/>
        </w:rPr>
        <w:br/>
      </w:r>
      <w:r w:rsidRPr="00D772F2">
        <w:rPr>
          <w:rFonts w:ascii="Arial Nova Light" w:hAnsi="Arial Nova Light"/>
          <w:i/>
          <w:iCs/>
          <w:color w:val="FFC000"/>
          <w:lang w:val="nl-NL"/>
        </w:rPr>
        <w:br/>
      </w:r>
      <w:r w:rsidRPr="00D772F2">
        <w:rPr>
          <w:rFonts w:ascii="Arial Nova Light" w:hAnsi="Arial Nova Light"/>
          <w:i/>
          <w:iCs/>
          <w:color w:val="FFC000"/>
          <w:lang w:val="nl-NL"/>
        </w:rPr>
        <w:lastRenderedPageBreak/>
        <w:t>Waar vind je dit in de methode?</w:t>
      </w:r>
      <w:r w:rsidR="00B41465">
        <w:rPr>
          <w:rFonts w:ascii="Arial Nova Light" w:hAnsi="Arial Nova Light"/>
          <w:i/>
          <w:iCs/>
          <w:color w:val="FFC000"/>
          <w:lang w:val="nl-NL"/>
        </w:rPr>
        <w:br/>
      </w:r>
      <w:r w:rsidR="00B41465" w:rsidRPr="00B41465">
        <w:rPr>
          <w:rFonts w:ascii="Arial Nova Light" w:hAnsi="Arial Nova Light"/>
          <w:lang w:val="nl-NL"/>
        </w:rPr>
        <w:t>In de online Nils omgeving &gt; De boel organiseren &gt; bij de oefening ‘je processen als basis’</w:t>
      </w:r>
      <w:r w:rsidR="005E0FED">
        <w:rPr>
          <w:rFonts w:ascii="Arial Nova Light" w:hAnsi="Arial Nova Light"/>
          <w:lang w:val="nl-NL"/>
        </w:rPr>
        <w:t>.</w:t>
      </w:r>
      <w:r w:rsidR="004A3146">
        <w:rPr>
          <w:rFonts w:ascii="Arial Nova Light" w:hAnsi="Arial Nova Light"/>
          <w:lang w:val="nl-NL"/>
        </w:rPr>
        <w:br/>
      </w:r>
    </w:p>
    <w:p w14:paraId="7B75B6E9" w14:textId="6200B1C6" w:rsidR="00D962AF" w:rsidRPr="00D772F2" w:rsidRDefault="00D962AF" w:rsidP="00C076C6">
      <w:pPr>
        <w:pStyle w:val="Kop4"/>
        <w:numPr>
          <w:ilvl w:val="2"/>
          <w:numId w:val="8"/>
        </w:numPr>
        <w:rPr>
          <w:b w:val="0"/>
          <w:bCs/>
        </w:rPr>
      </w:pPr>
      <w:r w:rsidRPr="00D772F2">
        <w:rPr>
          <w:b w:val="0"/>
          <w:bCs/>
        </w:rPr>
        <w:t>Besturende processen</w:t>
      </w:r>
    </w:p>
    <w:p w14:paraId="4FB0D611" w14:textId="4868E190" w:rsidR="00D962AF" w:rsidRPr="00D772F2" w:rsidRDefault="00D962AF" w:rsidP="00D962AF">
      <w:pPr>
        <w:rPr>
          <w:rFonts w:ascii="Arial Nova Light" w:hAnsi="Arial Nova Light"/>
          <w:i/>
          <w:iCs/>
          <w:color w:val="FFC000"/>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B41465" w:rsidRPr="00B41465">
        <w:rPr>
          <w:rFonts w:ascii="Arial Nova Light" w:hAnsi="Arial Nova Light"/>
          <w:lang w:val="nl-NL"/>
        </w:rPr>
        <w:t xml:space="preserve">Selecteer, uit je Nils-processen-template, je belangrijkste </w:t>
      </w:r>
      <w:r w:rsidR="00B41465" w:rsidRPr="004A3146">
        <w:rPr>
          <w:rFonts w:ascii="Arial Nova Light" w:hAnsi="Arial Nova Light"/>
          <w:u w:val="single"/>
          <w:lang w:val="nl-NL"/>
        </w:rPr>
        <w:t>besturende</w:t>
      </w:r>
      <w:r w:rsidR="00B41465">
        <w:rPr>
          <w:rFonts w:ascii="Arial Nova Light" w:hAnsi="Arial Nova Light"/>
          <w:lang w:val="nl-NL"/>
        </w:rPr>
        <w:t xml:space="preserve"> </w:t>
      </w:r>
      <w:r w:rsidR="00B41465" w:rsidRPr="00B41465">
        <w:rPr>
          <w:rFonts w:ascii="Arial Nova Light" w:hAnsi="Arial Nova Light"/>
          <w:lang w:val="nl-NL"/>
        </w:rPr>
        <w:t>processen en neem die hier op. Waarom? Zodat je per proces kunt bepalen wat je er mee moet, in het kader van het realiseren van je strategie.</w:t>
      </w:r>
      <w:r w:rsidR="004A3146">
        <w:rPr>
          <w:rFonts w:ascii="Arial Nova Light" w:hAnsi="Arial Nova Light"/>
          <w:lang w:val="nl-NL"/>
        </w:rPr>
        <w:br/>
      </w:r>
      <w:r w:rsidRPr="00D772F2">
        <w:rPr>
          <w:rFonts w:ascii="Arial Nova Light" w:hAnsi="Arial Nova Light"/>
          <w:i/>
          <w:iCs/>
          <w:color w:val="FFC000"/>
          <w:lang w:val="nl-NL"/>
        </w:rPr>
        <w:br/>
        <w:t>Waar vind je dit in de methode?</w:t>
      </w:r>
      <w:r w:rsidR="00B41465">
        <w:rPr>
          <w:rFonts w:ascii="Arial Nova Light" w:hAnsi="Arial Nova Light"/>
          <w:i/>
          <w:iCs/>
          <w:color w:val="FFC000"/>
          <w:lang w:val="nl-NL"/>
        </w:rPr>
        <w:br/>
      </w:r>
      <w:bookmarkStart w:id="33" w:name="_Hlk85489731"/>
      <w:r w:rsidR="00B41465">
        <w:rPr>
          <w:rFonts w:ascii="Arial Nova Light" w:hAnsi="Arial Nova Light"/>
          <w:lang w:val="nl-NL"/>
        </w:rPr>
        <w:t>In de online Nils omgeving &gt; De boel organiseren &gt; bij de oefening ‘je processen als basis’</w:t>
      </w:r>
      <w:r w:rsidR="005E0FED">
        <w:rPr>
          <w:rFonts w:ascii="Arial Nova Light" w:hAnsi="Arial Nova Light"/>
          <w:lang w:val="nl-NL"/>
        </w:rPr>
        <w:t>.</w:t>
      </w:r>
    </w:p>
    <w:bookmarkEnd w:id="33"/>
    <w:p w14:paraId="6EA66DFE" w14:textId="01D6AAD4" w:rsidR="00E52828" w:rsidRPr="00D772F2" w:rsidRDefault="00E52828" w:rsidP="00D962AF">
      <w:pPr>
        <w:rPr>
          <w:rFonts w:ascii="Arial Nova Light" w:hAnsi="Arial Nova Light"/>
          <w:i/>
          <w:iCs/>
          <w:color w:val="FFC000"/>
          <w:lang w:val="nl-NL"/>
        </w:rPr>
      </w:pPr>
    </w:p>
    <w:p w14:paraId="23643CBE" w14:textId="14B922E9" w:rsidR="00E52828" w:rsidRPr="00D772F2" w:rsidRDefault="00E52828" w:rsidP="00E52828">
      <w:pPr>
        <w:pStyle w:val="Kop3"/>
      </w:pPr>
      <w:bookmarkStart w:id="34" w:name="_Toc85496778"/>
      <w:r w:rsidRPr="00D772F2">
        <w:t>Ons organogram</w:t>
      </w:r>
      <w:bookmarkEnd w:id="34"/>
    </w:p>
    <w:p w14:paraId="436A2FEE" w14:textId="340D6491" w:rsidR="0063146C" w:rsidRPr="00D772F2" w:rsidRDefault="00B73B69" w:rsidP="0063146C">
      <w:pPr>
        <w:rPr>
          <w:rFonts w:ascii="Arial Nova Light" w:hAnsi="Arial Nova Light"/>
          <w:lang w:val="nl-NL"/>
        </w:rPr>
      </w:pPr>
      <w:r w:rsidRPr="00D772F2">
        <w:rPr>
          <w:rFonts w:ascii="Arial Nova Light" w:hAnsi="Arial Nova Light"/>
          <w:i/>
          <w:iCs/>
          <w:color w:val="FFC000"/>
          <w:lang w:val="nl-NL"/>
        </w:rPr>
        <w:br/>
        <w:t>Wat schrijf je hier op?</w:t>
      </w:r>
      <w:r w:rsidR="0021782B">
        <w:rPr>
          <w:rFonts w:ascii="Arial Nova Light" w:hAnsi="Arial Nova Light"/>
          <w:i/>
          <w:iCs/>
          <w:color w:val="FFC000"/>
          <w:lang w:val="nl-NL"/>
        </w:rPr>
        <w:br/>
      </w:r>
      <w:r w:rsidR="00E8083C">
        <w:rPr>
          <w:rFonts w:ascii="Arial Nova Light" w:hAnsi="Arial Nova Light"/>
          <w:lang w:val="nl-NL"/>
        </w:rPr>
        <w:t xml:space="preserve">Neem hier je organogram op. </w:t>
      </w:r>
      <w:r w:rsidR="0021782B">
        <w:rPr>
          <w:rFonts w:ascii="Arial Nova Light" w:hAnsi="Arial Nova Light"/>
          <w:lang w:val="nl-NL"/>
        </w:rPr>
        <w:t xml:space="preserve">Waarom? </w:t>
      </w:r>
      <w:r w:rsidR="00E8083C">
        <w:rPr>
          <w:rFonts w:ascii="Arial Nova Light" w:hAnsi="Arial Nova Light"/>
          <w:lang w:val="nl-NL"/>
        </w:rPr>
        <w:t>O</w:t>
      </w:r>
      <w:r w:rsidR="00E8083C" w:rsidRPr="00E8083C">
        <w:rPr>
          <w:rFonts w:ascii="Arial Nova Light" w:hAnsi="Arial Nova Light"/>
          <w:lang w:val="nl-NL"/>
        </w:rPr>
        <w:t xml:space="preserve">m een helder overzicht te hebben van hoe je bedrijf in elkaar zit. </w:t>
      </w:r>
      <w:r w:rsidR="00E8083C">
        <w:rPr>
          <w:rFonts w:ascii="Arial Nova Light" w:hAnsi="Arial Nova Light"/>
          <w:lang w:val="nl-NL"/>
        </w:rPr>
        <w:t>H</w:t>
      </w:r>
      <w:r w:rsidR="00E8083C" w:rsidRPr="00E8083C">
        <w:rPr>
          <w:rFonts w:ascii="Arial Nova Light" w:hAnsi="Arial Nova Light"/>
          <w:lang w:val="nl-NL"/>
        </w:rPr>
        <w:t>andig voor je medewerkers maar ook voor je klanten en leveranciers.</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AE2BE2">
        <w:rPr>
          <w:rFonts w:ascii="Arial Nova Light" w:hAnsi="Arial Nova Light"/>
          <w:i/>
          <w:iCs/>
          <w:color w:val="FFC000"/>
          <w:lang w:val="nl-NL"/>
        </w:rPr>
        <w:br/>
      </w:r>
      <w:bookmarkStart w:id="35" w:name="_Hlk85490361"/>
      <w:r w:rsidR="00AE2BE2">
        <w:rPr>
          <w:rFonts w:ascii="Arial Nova Light" w:hAnsi="Arial Nova Light"/>
          <w:lang w:val="nl-NL"/>
        </w:rPr>
        <w:t>In de online Nils omgeving &gt; De boel organiseren &gt; bij de oefening ‘</w:t>
      </w:r>
      <w:r w:rsidR="002A0C81">
        <w:rPr>
          <w:rFonts w:ascii="Arial Nova Light" w:hAnsi="Arial Nova Light"/>
          <w:lang w:val="nl-NL"/>
        </w:rPr>
        <w:t>maak je organogram</w:t>
      </w:r>
      <w:r w:rsidR="00AE2BE2">
        <w:rPr>
          <w:rFonts w:ascii="Arial Nova Light" w:hAnsi="Arial Nova Light"/>
          <w:lang w:val="nl-NL"/>
        </w:rPr>
        <w:t>’</w:t>
      </w:r>
      <w:bookmarkEnd w:id="35"/>
      <w:r w:rsidR="00AE2BE2">
        <w:rPr>
          <w:rFonts w:ascii="Arial Nova Light" w:hAnsi="Arial Nova Light"/>
          <w:lang w:val="nl-NL"/>
        </w:rPr>
        <w:t>.</w:t>
      </w:r>
    </w:p>
    <w:p w14:paraId="5D6079E1" w14:textId="55E69887" w:rsidR="0063146C" w:rsidRPr="00D772F2" w:rsidRDefault="0063146C" w:rsidP="0063146C">
      <w:pPr>
        <w:rPr>
          <w:rFonts w:ascii="Arial Nova Light" w:hAnsi="Arial Nova Light"/>
          <w:lang w:val="nl-NL"/>
        </w:rPr>
      </w:pPr>
    </w:p>
    <w:p w14:paraId="0A7664CA" w14:textId="525C45F4" w:rsidR="008E3ECF" w:rsidRPr="00D772F2" w:rsidRDefault="008E3ECF" w:rsidP="008E3ECF">
      <w:pPr>
        <w:pStyle w:val="Kop3"/>
      </w:pPr>
      <w:bookmarkStart w:id="36" w:name="_Toc85496779"/>
      <w:r w:rsidRPr="00D772F2">
        <w:t>Hoe we de executie borgen</w:t>
      </w:r>
      <w:bookmarkEnd w:id="36"/>
    </w:p>
    <w:p w14:paraId="7C5A3F0D" w14:textId="58633644" w:rsidR="00A714A9" w:rsidRPr="00D772F2" w:rsidRDefault="008E3ECF" w:rsidP="00A714A9">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7359D8">
        <w:rPr>
          <w:rFonts w:ascii="Arial Nova Light" w:hAnsi="Arial Nova Light"/>
          <w:lang w:val="nl-NL"/>
        </w:rPr>
        <w:t xml:space="preserve">Welke </w:t>
      </w:r>
      <w:r w:rsidR="009D449C">
        <w:rPr>
          <w:rFonts w:ascii="Arial Nova Light" w:hAnsi="Arial Nova Light"/>
          <w:lang w:val="nl-NL"/>
        </w:rPr>
        <w:t>borgings</w:t>
      </w:r>
      <w:r w:rsidR="005D0FA5">
        <w:rPr>
          <w:rFonts w:ascii="Arial Nova Light" w:hAnsi="Arial Nova Light"/>
          <w:lang w:val="nl-NL"/>
        </w:rPr>
        <w:t xml:space="preserve">structuur </w:t>
      </w:r>
      <w:r w:rsidR="00323138">
        <w:rPr>
          <w:rFonts w:ascii="Arial Nova Light" w:hAnsi="Arial Nova Light"/>
          <w:lang w:val="nl-NL"/>
        </w:rPr>
        <w:t xml:space="preserve">jij </w:t>
      </w:r>
      <w:r w:rsidR="009A76B5">
        <w:rPr>
          <w:rFonts w:ascii="Arial Nova Light" w:hAnsi="Arial Nova Light"/>
          <w:lang w:val="nl-NL"/>
        </w:rPr>
        <w:t xml:space="preserve">binnen jouw onderneming gaat </w:t>
      </w:r>
      <w:r w:rsidR="00A0448B">
        <w:rPr>
          <w:rFonts w:ascii="Arial Nova Light" w:hAnsi="Arial Nova Light"/>
          <w:lang w:val="nl-NL"/>
        </w:rPr>
        <w:t>imple</w:t>
      </w:r>
      <w:r w:rsidR="009A76B5">
        <w:rPr>
          <w:rFonts w:ascii="Arial Nova Light" w:hAnsi="Arial Nova Light"/>
          <w:lang w:val="nl-NL"/>
        </w:rPr>
        <w:t>menteren</w:t>
      </w:r>
      <w:r w:rsidR="000A24B3">
        <w:rPr>
          <w:rFonts w:ascii="Arial Nova Light" w:hAnsi="Arial Nova Light"/>
          <w:lang w:val="nl-NL"/>
        </w:rPr>
        <w:t xml:space="preserve"> om je executie te borgen</w:t>
      </w:r>
      <w:r w:rsidR="009A76B5">
        <w:rPr>
          <w:rFonts w:ascii="Arial Nova Light" w:hAnsi="Arial Nova Light"/>
          <w:lang w:val="nl-NL"/>
        </w:rPr>
        <w:t xml:space="preserve">. </w:t>
      </w:r>
      <w:r w:rsidR="00323138">
        <w:rPr>
          <w:rFonts w:ascii="Arial Nova Light" w:hAnsi="Arial Nova Light"/>
          <w:lang w:val="nl-NL"/>
        </w:rPr>
        <w:t xml:space="preserve">Gebruik hiervoor de in de </w:t>
      </w:r>
      <w:r w:rsidR="000A24B3">
        <w:rPr>
          <w:rFonts w:ascii="Arial Nova Light" w:hAnsi="Arial Nova Light"/>
          <w:lang w:val="nl-NL"/>
        </w:rPr>
        <w:t xml:space="preserve">Nils </w:t>
      </w:r>
      <w:r w:rsidR="00323138">
        <w:rPr>
          <w:rFonts w:ascii="Arial Nova Light" w:hAnsi="Arial Nova Light"/>
          <w:lang w:val="nl-NL"/>
        </w:rPr>
        <w:t xml:space="preserve">methode </w:t>
      </w:r>
      <w:r w:rsidR="000A24B3">
        <w:rPr>
          <w:rFonts w:ascii="Arial Nova Light" w:hAnsi="Arial Nova Light"/>
          <w:lang w:val="nl-NL"/>
        </w:rPr>
        <w:t xml:space="preserve">aangereikte voorbeeldstructuur. </w:t>
      </w:r>
      <w:r w:rsidR="00A0448B">
        <w:rPr>
          <w:rFonts w:ascii="Arial Nova Light" w:hAnsi="Arial Nova Light"/>
          <w:lang w:val="nl-NL"/>
        </w:rPr>
        <w:t xml:space="preserve">Waarom? </w:t>
      </w:r>
      <w:r w:rsidR="0021782B">
        <w:rPr>
          <w:rFonts w:ascii="Arial Nova Light" w:hAnsi="Arial Nova Light"/>
          <w:lang w:val="nl-NL"/>
        </w:rPr>
        <w:t xml:space="preserve"> </w:t>
      </w:r>
      <w:r w:rsidR="000A24B3">
        <w:rPr>
          <w:rFonts w:ascii="Arial Nova Light" w:hAnsi="Arial Nova Light"/>
          <w:lang w:val="nl-NL"/>
        </w:rPr>
        <w:t xml:space="preserve">Omdat executie niet vanzelf gaat. Omdat je executie </w:t>
      </w:r>
      <w:r w:rsidR="0099502C">
        <w:rPr>
          <w:rFonts w:ascii="Arial Nova Light" w:hAnsi="Arial Nova Light"/>
          <w:lang w:val="nl-NL"/>
        </w:rPr>
        <w:t>moet organiseren, borgen. Daarom</w:t>
      </w:r>
      <w:r w:rsidR="009D449C">
        <w:rPr>
          <w:rFonts w:ascii="Arial Nova Light" w:hAnsi="Arial Nova Light"/>
          <w:lang w:val="nl-NL"/>
        </w:rPr>
        <w:t>.</w:t>
      </w:r>
      <w:r w:rsidRPr="00D772F2">
        <w:rPr>
          <w:rFonts w:ascii="Arial Nova Light" w:hAnsi="Arial Nova Light"/>
          <w:i/>
          <w:iCs/>
          <w:color w:val="FFC000"/>
          <w:lang w:val="nl-NL"/>
        </w:rPr>
        <w:br/>
      </w:r>
      <w:r w:rsidRPr="00D772F2">
        <w:rPr>
          <w:rFonts w:ascii="Arial Nova Light" w:hAnsi="Arial Nova Light"/>
          <w:i/>
          <w:iCs/>
          <w:color w:val="FFC000"/>
          <w:lang w:val="nl-NL"/>
        </w:rPr>
        <w:br/>
        <w:t>Waar vind je dit in de methode?</w:t>
      </w:r>
      <w:r w:rsidR="0099502C">
        <w:rPr>
          <w:rFonts w:ascii="Arial Nova Light" w:hAnsi="Arial Nova Light"/>
          <w:i/>
          <w:iCs/>
          <w:color w:val="FFC000"/>
          <w:lang w:val="nl-NL"/>
        </w:rPr>
        <w:br/>
      </w:r>
      <w:r w:rsidR="0099502C" w:rsidRPr="0099502C">
        <w:rPr>
          <w:rFonts w:ascii="Arial Nova Light" w:hAnsi="Arial Nova Light"/>
          <w:lang w:val="nl-NL"/>
        </w:rPr>
        <w:t>In de online Nils omgeving &gt; De boel organiseren &gt; bij de oefening ‘</w:t>
      </w:r>
      <w:r w:rsidR="00007C6C">
        <w:rPr>
          <w:rFonts w:ascii="Arial Nova Light" w:hAnsi="Arial Nova Light"/>
          <w:lang w:val="nl-NL"/>
        </w:rPr>
        <w:t>de executie borgen’.</w:t>
      </w:r>
    </w:p>
    <w:p w14:paraId="2CDE6A1F" w14:textId="77777777" w:rsidR="002A4A26" w:rsidRPr="00D772F2" w:rsidRDefault="002A4A26" w:rsidP="00160561">
      <w:pPr>
        <w:rPr>
          <w:rFonts w:ascii="Arial Nova Light" w:hAnsi="Arial Nova Light"/>
          <w:lang w:val="nl-NL"/>
        </w:rPr>
      </w:pPr>
    </w:p>
    <w:p w14:paraId="6B99E91F" w14:textId="2CC38F2D" w:rsidR="005E6556" w:rsidRPr="00D772F2" w:rsidRDefault="00367A68" w:rsidP="00816D22">
      <w:pPr>
        <w:pStyle w:val="Kop2"/>
      </w:pPr>
      <w:bookmarkStart w:id="37" w:name="_Toc85496780"/>
      <w:r w:rsidRPr="00D772F2">
        <w:t>Je team</w:t>
      </w:r>
      <w:bookmarkEnd w:id="37"/>
    </w:p>
    <w:p w14:paraId="37C65584" w14:textId="45081A75" w:rsidR="009F3ACD" w:rsidRPr="00D772F2" w:rsidRDefault="00367A68" w:rsidP="009F3ACD">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ED3432">
        <w:rPr>
          <w:rFonts w:ascii="Arial Nova Light" w:hAnsi="Arial Nova Light"/>
          <w:lang w:val="nl-NL"/>
        </w:rPr>
        <w:t xml:space="preserve">Het overzicht van je belangrijkste teams. En de verbeterpunten per </w:t>
      </w:r>
      <w:r w:rsidR="00A03A3B">
        <w:rPr>
          <w:rFonts w:ascii="Arial Nova Light" w:hAnsi="Arial Nova Light"/>
          <w:lang w:val="nl-NL"/>
        </w:rPr>
        <w:t xml:space="preserve">team. Waarom? Omdat je teams </w:t>
      </w:r>
      <w:r w:rsidR="009D449C">
        <w:rPr>
          <w:rFonts w:ascii="Arial Nova Light" w:hAnsi="Arial Nova Light"/>
          <w:lang w:val="nl-NL"/>
        </w:rPr>
        <w:t>essentieel</w:t>
      </w:r>
      <w:r w:rsidR="00A03A3B">
        <w:rPr>
          <w:rFonts w:ascii="Arial Nova Light" w:hAnsi="Arial Nova Light"/>
          <w:lang w:val="nl-NL"/>
        </w:rPr>
        <w:t xml:space="preserve"> </w:t>
      </w:r>
      <w:r w:rsidR="006B1B23">
        <w:rPr>
          <w:rFonts w:ascii="Arial Nova Light" w:hAnsi="Arial Nova Light"/>
          <w:lang w:val="nl-NL"/>
        </w:rPr>
        <w:t>zijn voor het realiseren van je strategische prioriteiten.</w:t>
      </w:r>
      <w:r w:rsidR="00F16650">
        <w:rPr>
          <w:rFonts w:ascii="Arial Nova Light" w:hAnsi="Arial Nova Light"/>
          <w:lang w:val="nl-NL"/>
        </w:rPr>
        <w:br/>
      </w:r>
      <w:r w:rsidRPr="00D772F2">
        <w:rPr>
          <w:rFonts w:ascii="Arial Nova Light" w:hAnsi="Arial Nova Light"/>
          <w:i/>
          <w:iCs/>
          <w:color w:val="FFC000"/>
          <w:lang w:val="nl-NL"/>
        </w:rPr>
        <w:br/>
        <w:t>Waar vind je dit in de methode?</w:t>
      </w:r>
      <w:r w:rsidR="00B16492">
        <w:rPr>
          <w:rFonts w:ascii="Arial Nova Light" w:hAnsi="Arial Nova Light"/>
          <w:i/>
          <w:iCs/>
          <w:color w:val="FFC000"/>
          <w:lang w:val="nl-NL"/>
        </w:rPr>
        <w:br/>
      </w:r>
      <w:r w:rsidR="009F3ACD" w:rsidRPr="0099502C">
        <w:rPr>
          <w:rFonts w:ascii="Arial Nova Light" w:hAnsi="Arial Nova Light"/>
          <w:lang w:val="nl-NL"/>
        </w:rPr>
        <w:t xml:space="preserve">In de online Nils omgeving &gt; </w:t>
      </w:r>
      <w:r w:rsidR="009F3ACD">
        <w:rPr>
          <w:rFonts w:ascii="Arial Nova Light" w:hAnsi="Arial Nova Light"/>
          <w:lang w:val="nl-NL"/>
        </w:rPr>
        <w:t>Je team</w:t>
      </w:r>
      <w:r w:rsidR="009F3ACD" w:rsidRPr="0099502C">
        <w:rPr>
          <w:rFonts w:ascii="Arial Nova Light" w:hAnsi="Arial Nova Light"/>
          <w:lang w:val="nl-NL"/>
        </w:rPr>
        <w:t xml:space="preserve"> &gt; bij de oefening ‘</w:t>
      </w:r>
      <w:r w:rsidR="00A73DBF">
        <w:rPr>
          <w:rFonts w:ascii="Arial Nova Light" w:hAnsi="Arial Nova Light"/>
          <w:lang w:val="nl-NL"/>
        </w:rPr>
        <w:t>je team in kaart brengen</w:t>
      </w:r>
      <w:r w:rsidR="009F3ACD">
        <w:rPr>
          <w:rFonts w:ascii="Arial Nova Light" w:hAnsi="Arial Nova Light"/>
          <w:lang w:val="nl-NL"/>
        </w:rPr>
        <w:t>’.</w:t>
      </w:r>
    </w:p>
    <w:p w14:paraId="0EA0F309" w14:textId="4ECB7C59" w:rsidR="00367A68" w:rsidRPr="00D772F2" w:rsidRDefault="00367A68" w:rsidP="00367A68">
      <w:pPr>
        <w:rPr>
          <w:rFonts w:ascii="Arial Nova Light" w:hAnsi="Arial Nova Light"/>
          <w:lang w:val="nl-NL"/>
        </w:rPr>
      </w:pPr>
    </w:p>
    <w:p w14:paraId="70725B77" w14:textId="58CED546" w:rsidR="00212423" w:rsidRPr="00D772F2" w:rsidRDefault="00212423">
      <w:pPr>
        <w:rPr>
          <w:rFonts w:ascii="Arial Nova Light" w:hAnsi="Arial Nova Light"/>
          <w:lang w:val="nl-NL"/>
        </w:rPr>
      </w:pPr>
      <w:r w:rsidRPr="00D772F2">
        <w:rPr>
          <w:rFonts w:ascii="Arial Nova Light" w:hAnsi="Arial Nova Light"/>
          <w:lang w:val="nl-NL"/>
        </w:rPr>
        <w:br w:type="page"/>
      </w:r>
    </w:p>
    <w:p w14:paraId="69D56C21" w14:textId="77777777" w:rsidR="00212423" w:rsidRPr="00D772F2" w:rsidRDefault="00212423" w:rsidP="00212423">
      <w:pPr>
        <w:pStyle w:val="Kop1"/>
      </w:pPr>
    </w:p>
    <w:p w14:paraId="543DE8BA" w14:textId="77777777" w:rsidR="00212423" w:rsidRPr="00D772F2" w:rsidRDefault="00212423" w:rsidP="00212423">
      <w:pPr>
        <w:pStyle w:val="Kop1"/>
      </w:pPr>
    </w:p>
    <w:p w14:paraId="1E796F78" w14:textId="7CB52BA4" w:rsidR="00212423" w:rsidRPr="00D772F2" w:rsidRDefault="004505D3" w:rsidP="00212423">
      <w:pPr>
        <w:pStyle w:val="Kop1"/>
      </w:pPr>
      <w:bookmarkStart w:id="38" w:name="_Toc85496781"/>
      <w:r w:rsidRPr="00D772F2">
        <w:t>hoe kom je daar</w:t>
      </w:r>
      <w:r w:rsidR="00212423" w:rsidRPr="00D772F2">
        <w:t>?</w:t>
      </w:r>
      <w:bookmarkEnd w:id="38"/>
    </w:p>
    <w:p w14:paraId="76B979DF" w14:textId="44855CFE" w:rsidR="00212423" w:rsidRPr="00D772F2" w:rsidRDefault="00212423" w:rsidP="00212423">
      <w:pPr>
        <w:rPr>
          <w:rFonts w:ascii="Arial Nova Light" w:hAnsi="Arial Nova Light"/>
          <w:lang w:val="nl-NL"/>
        </w:rPr>
      </w:pPr>
    </w:p>
    <w:p w14:paraId="4B4D5537" w14:textId="33769BF5" w:rsidR="00212423" w:rsidRPr="00D772F2" w:rsidRDefault="00212423" w:rsidP="00212423">
      <w:pPr>
        <w:rPr>
          <w:rFonts w:ascii="Arial Nova Light" w:hAnsi="Arial Nova Light"/>
          <w:lang w:val="nl-NL"/>
        </w:rPr>
      </w:pPr>
      <w:r w:rsidRPr="00D772F2">
        <w:rPr>
          <w:rFonts w:ascii="Arial Nova Light" w:hAnsi="Arial Nova Light"/>
          <w:noProof/>
          <w:lang w:val="nl-NL"/>
        </w:rPr>
        <w:drawing>
          <wp:inline distT="0" distB="0" distL="0" distR="0" wp14:anchorId="6849CFCE" wp14:editId="1A42CCF3">
            <wp:extent cx="6120765" cy="29902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stretch>
                      <a:fillRect/>
                    </a:stretch>
                  </pic:blipFill>
                  <pic:spPr>
                    <a:xfrm>
                      <a:off x="0" y="0"/>
                      <a:ext cx="6120765" cy="2990215"/>
                    </a:xfrm>
                    <a:prstGeom prst="rect">
                      <a:avLst/>
                    </a:prstGeom>
                  </pic:spPr>
                </pic:pic>
              </a:graphicData>
            </a:graphic>
          </wp:inline>
        </w:drawing>
      </w:r>
    </w:p>
    <w:p w14:paraId="33B5FF4C" w14:textId="0FBD4C0A" w:rsidR="00212423" w:rsidRPr="00D772F2" w:rsidRDefault="00212423">
      <w:pPr>
        <w:rPr>
          <w:rFonts w:ascii="Arial Nova Light" w:hAnsi="Arial Nova Light"/>
          <w:lang w:val="nl-NL"/>
        </w:rPr>
      </w:pPr>
      <w:r w:rsidRPr="00D772F2">
        <w:rPr>
          <w:rFonts w:ascii="Arial Nova Light" w:hAnsi="Arial Nova Light"/>
          <w:lang w:val="nl-NL"/>
        </w:rPr>
        <w:br w:type="page"/>
      </w:r>
    </w:p>
    <w:p w14:paraId="1DFD422C" w14:textId="77777777" w:rsidR="00212423" w:rsidRPr="00D772F2" w:rsidRDefault="00212423" w:rsidP="00212423">
      <w:pPr>
        <w:pStyle w:val="Kop2"/>
      </w:pPr>
      <w:bookmarkStart w:id="39" w:name="_Toc85496782"/>
      <w:r w:rsidRPr="00D772F2">
        <w:lastRenderedPageBreak/>
        <w:t>Over dit deel</w:t>
      </w:r>
      <w:bookmarkEnd w:id="39"/>
      <w:r w:rsidRPr="00D772F2">
        <w:br/>
      </w:r>
    </w:p>
    <w:p w14:paraId="11D8CBD4" w14:textId="1F5069B7" w:rsidR="00212423" w:rsidRPr="00D772F2" w:rsidRDefault="00212423">
      <w:pPr>
        <w:rPr>
          <w:rFonts w:ascii="Arial Nova Light" w:hAnsi="Arial Nova Light"/>
          <w:lang w:val="nl-NL"/>
        </w:rPr>
      </w:pPr>
      <w:r w:rsidRPr="00D772F2">
        <w:rPr>
          <w:rFonts w:ascii="Arial Nova Light" w:hAnsi="Arial Nova Light"/>
          <w:lang w:val="nl-NL"/>
        </w:rPr>
        <w:t xml:space="preserve">Het eerste deel van dit strategisch document ging over </w:t>
      </w:r>
      <w:r w:rsidRPr="00D772F2">
        <w:rPr>
          <w:rFonts w:ascii="Arial Nova Light" w:hAnsi="Arial Nova Light"/>
          <w:highlight w:val="yellow"/>
          <w:lang w:val="nl-NL"/>
        </w:rPr>
        <w:t>&lt;&lt;je bedrijfsnaam&gt;&gt;</w:t>
      </w:r>
      <w:r w:rsidRPr="00D772F2">
        <w:rPr>
          <w:rFonts w:ascii="Arial Nova Light" w:hAnsi="Arial Nova Light"/>
          <w:lang w:val="nl-NL"/>
        </w:rPr>
        <w:t xml:space="preserve"> anno nu. In het tweede schetsten we een gedetailleerd beeld van </w:t>
      </w:r>
      <w:r w:rsidRPr="003B0946">
        <w:rPr>
          <w:rFonts w:ascii="Arial Nova Light" w:hAnsi="Arial Nova Light"/>
          <w:highlight w:val="yellow"/>
          <w:lang w:val="nl-NL"/>
        </w:rPr>
        <w:t>&lt;&lt;je bedrijfsnaam&gt;&gt;</w:t>
      </w:r>
      <w:r w:rsidRPr="00D772F2">
        <w:rPr>
          <w:rFonts w:ascii="Arial Nova Light" w:hAnsi="Arial Nova Light"/>
          <w:lang w:val="nl-NL"/>
        </w:rPr>
        <w:t xml:space="preserve"> in de door ons gewenste toekomst. In dit derde en laatste deel beschrijven we wat we doen om daar te komen.</w:t>
      </w:r>
    </w:p>
    <w:p w14:paraId="1B4D2184" w14:textId="77777777" w:rsidR="005E6556" w:rsidRPr="00D772F2" w:rsidRDefault="005E6556" w:rsidP="005E6556">
      <w:pPr>
        <w:rPr>
          <w:rFonts w:ascii="Arial Nova Light" w:hAnsi="Arial Nova Light"/>
          <w:lang w:val="nl-NL"/>
        </w:rPr>
      </w:pPr>
    </w:p>
    <w:p w14:paraId="70059219" w14:textId="3A5230FE" w:rsidR="003C6303" w:rsidRPr="00D772F2" w:rsidRDefault="00B02392" w:rsidP="004505D3">
      <w:pPr>
        <w:pStyle w:val="Kop2"/>
      </w:pPr>
      <w:bookmarkStart w:id="40" w:name="_Toc85496783"/>
      <w:r w:rsidRPr="00D772F2">
        <w:t>Sales</w:t>
      </w:r>
      <w:bookmarkEnd w:id="40"/>
    </w:p>
    <w:p w14:paraId="5803D5D6" w14:textId="3454831F" w:rsidR="00F04D69" w:rsidRPr="00D772F2" w:rsidRDefault="00F04D69" w:rsidP="00F04D69">
      <w:pPr>
        <w:rPr>
          <w:rFonts w:ascii="Arial Nova Light" w:hAnsi="Arial Nova Light"/>
          <w:lang w:val="nl-NL"/>
        </w:rPr>
      </w:pPr>
    </w:p>
    <w:p w14:paraId="20C2C9D0" w14:textId="5382F5DB" w:rsidR="003C6303" w:rsidRPr="00D772F2" w:rsidRDefault="003D5F3D" w:rsidP="00816D22">
      <w:pPr>
        <w:pStyle w:val="Kop3"/>
      </w:pPr>
      <w:bookmarkStart w:id="41" w:name="_Toc85496784"/>
      <w:r w:rsidRPr="00D772F2">
        <w:t>Onze producten en diensten</w:t>
      </w:r>
      <w:bookmarkEnd w:id="41"/>
    </w:p>
    <w:p w14:paraId="569DED92" w14:textId="0616EA7C" w:rsidR="0021782B" w:rsidRDefault="00BD47EA" w:rsidP="0021782B">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21782B">
        <w:rPr>
          <w:rFonts w:ascii="Arial Nova Light" w:hAnsi="Arial Nova Light"/>
          <w:lang w:val="nl-NL"/>
        </w:rPr>
        <w:t xml:space="preserve">De </w:t>
      </w:r>
      <w:r w:rsidR="005F28F1">
        <w:rPr>
          <w:rFonts w:ascii="Arial Nova Light" w:hAnsi="Arial Nova Light"/>
          <w:lang w:val="nl-NL"/>
        </w:rPr>
        <w:t xml:space="preserve">producten en diensten die je gekozen hebt </w:t>
      </w:r>
      <w:r w:rsidR="001850B3">
        <w:rPr>
          <w:rFonts w:ascii="Arial Nova Light" w:hAnsi="Arial Nova Light"/>
          <w:lang w:val="nl-NL"/>
        </w:rPr>
        <w:t xml:space="preserve">om je strategie te realiseren. </w:t>
      </w:r>
      <w:r w:rsidR="00C8323C">
        <w:rPr>
          <w:rFonts w:ascii="Arial Nova Light" w:hAnsi="Arial Nova Light"/>
          <w:lang w:val="nl-NL"/>
        </w:rPr>
        <w:t xml:space="preserve">Inclusief </w:t>
      </w:r>
      <w:r w:rsidR="0096487D">
        <w:rPr>
          <w:rFonts w:ascii="Arial Nova Light" w:hAnsi="Arial Nova Light"/>
          <w:lang w:val="nl-NL"/>
        </w:rPr>
        <w:t xml:space="preserve">de nieuwe producten en diensten die je </w:t>
      </w:r>
      <w:r w:rsidR="00F16650">
        <w:rPr>
          <w:rFonts w:ascii="Arial Nova Light" w:hAnsi="Arial Nova Light"/>
          <w:lang w:val="nl-NL"/>
        </w:rPr>
        <w:t>gaat</w:t>
      </w:r>
      <w:r w:rsidR="0096487D">
        <w:rPr>
          <w:rFonts w:ascii="Arial Nova Light" w:hAnsi="Arial Nova Light"/>
          <w:lang w:val="nl-NL"/>
        </w:rPr>
        <w:t xml:space="preserve"> ontwikkelen. Waarom? Omdat </w:t>
      </w:r>
      <w:r w:rsidR="00052DCF">
        <w:rPr>
          <w:rFonts w:ascii="Arial Nova Light" w:hAnsi="Arial Nova Light"/>
          <w:lang w:val="nl-NL"/>
        </w:rPr>
        <w:t xml:space="preserve">je voortdurend relevant moet blijven voor je klanten. </w:t>
      </w:r>
      <w:r w:rsidR="00C008D9">
        <w:rPr>
          <w:rFonts w:ascii="Arial Nova Light" w:hAnsi="Arial Nova Light"/>
          <w:lang w:val="nl-NL"/>
        </w:rPr>
        <w:t>Met een passend en voor je onderneming succesvol portfolio.</w:t>
      </w:r>
    </w:p>
    <w:p w14:paraId="5DEE6B44" w14:textId="41E2DA10" w:rsidR="00BD47EA" w:rsidRPr="00D772F2" w:rsidRDefault="00BD47EA" w:rsidP="00BD47EA">
      <w:pPr>
        <w:rPr>
          <w:rFonts w:ascii="Arial Nova Light" w:hAnsi="Arial Nova Light"/>
          <w:lang w:val="nl-NL"/>
        </w:rPr>
      </w:pPr>
      <w:r w:rsidRPr="00D772F2">
        <w:rPr>
          <w:rFonts w:ascii="Arial Nova Light" w:hAnsi="Arial Nova Light"/>
          <w:i/>
          <w:iCs/>
          <w:color w:val="FFC000"/>
          <w:lang w:val="nl-NL"/>
        </w:rPr>
        <w:t>Waar vind je dit in de methode?</w:t>
      </w:r>
      <w:r w:rsidR="00C008D9">
        <w:rPr>
          <w:rFonts w:ascii="Arial Nova Light" w:hAnsi="Arial Nova Light"/>
          <w:i/>
          <w:iCs/>
          <w:color w:val="FFC000"/>
          <w:lang w:val="nl-NL"/>
        </w:rPr>
        <w:br/>
      </w:r>
      <w:r w:rsidR="00C008D9" w:rsidRPr="0099502C">
        <w:rPr>
          <w:rFonts w:ascii="Arial Nova Light" w:hAnsi="Arial Nova Light"/>
          <w:lang w:val="nl-NL"/>
        </w:rPr>
        <w:t xml:space="preserve">In de online Nils omgeving &gt; </w:t>
      </w:r>
      <w:r w:rsidR="00C008D9">
        <w:rPr>
          <w:rFonts w:ascii="Arial Nova Light" w:hAnsi="Arial Nova Light"/>
          <w:lang w:val="nl-NL"/>
        </w:rPr>
        <w:t>Klanten binnenhalen &gt;</w:t>
      </w:r>
      <w:r w:rsidR="00C008D9" w:rsidRPr="0099502C">
        <w:rPr>
          <w:rFonts w:ascii="Arial Nova Light" w:hAnsi="Arial Nova Light"/>
          <w:lang w:val="nl-NL"/>
        </w:rPr>
        <w:t xml:space="preserve"> bij</w:t>
      </w:r>
      <w:r w:rsidR="00915B19">
        <w:rPr>
          <w:rFonts w:ascii="Arial Nova Light" w:hAnsi="Arial Nova Light"/>
          <w:lang w:val="nl-NL"/>
        </w:rPr>
        <w:t xml:space="preserve"> ‘producten en diensten’</w:t>
      </w:r>
      <w:r w:rsidR="00C008D9">
        <w:rPr>
          <w:rFonts w:ascii="Arial Nova Light" w:hAnsi="Arial Nova Light"/>
          <w:lang w:val="nl-NL"/>
        </w:rPr>
        <w:t>.</w:t>
      </w:r>
      <w:r w:rsidRPr="00D772F2">
        <w:rPr>
          <w:rFonts w:ascii="Arial Nova Light" w:hAnsi="Arial Nova Light"/>
          <w:i/>
          <w:iCs/>
          <w:color w:val="FFC000"/>
          <w:lang w:val="nl-NL"/>
        </w:rPr>
        <w:br/>
      </w:r>
    </w:p>
    <w:p w14:paraId="7BB758B4" w14:textId="2027BDF0" w:rsidR="00225FBC" w:rsidRPr="00D772F2" w:rsidRDefault="00BD47EA" w:rsidP="00BD47EA">
      <w:pPr>
        <w:pStyle w:val="Kop3"/>
      </w:pPr>
      <w:bookmarkStart w:id="42" w:name="_Toc85496785"/>
      <w:r w:rsidRPr="00D772F2">
        <w:t>Hoe we gaan verkopen</w:t>
      </w:r>
      <w:bookmarkEnd w:id="42"/>
    </w:p>
    <w:p w14:paraId="5E0988BA" w14:textId="2ECF3EA2" w:rsidR="003D5F3D" w:rsidRPr="00D772F2" w:rsidRDefault="003D5F3D" w:rsidP="003D5F3D">
      <w:pPr>
        <w:rPr>
          <w:rFonts w:ascii="Arial Nova Light" w:hAnsi="Arial Nova Light"/>
          <w:lang w:val="nl-NL"/>
        </w:rPr>
      </w:pPr>
    </w:p>
    <w:p w14:paraId="2949DB9B" w14:textId="7E9017B1" w:rsidR="0021782B" w:rsidRDefault="003D5F3D" w:rsidP="0021782B">
      <w:pPr>
        <w:rPr>
          <w:rFonts w:ascii="Arial Nova Light" w:hAnsi="Arial Nova Light"/>
          <w:lang w:val="nl-NL"/>
        </w:rPr>
      </w:pPr>
      <w:r w:rsidRPr="00D772F2">
        <w:rPr>
          <w:rFonts w:ascii="Arial Nova Light" w:hAnsi="Arial Nova Light"/>
          <w:i/>
          <w:iCs/>
          <w:color w:val="FFC000"/>
          <w:lang w:val="nl-NL"/>
        </w:rPr>
        <w:t>Wat schrijf je hier op?</w:t>
      </w:r>
      <w:r w:rsidR="0021782B">
        <w:rPr>
          <w:rFonts w:ascii="Arial Nova Light" w:hAnsi="Arial Nova Light"/>
          <w:i/>
          <w:iCs/>
          <w:color w:val="FFC000"/>
          <w:lang w:val="nl-NL"/>
        </w:rPr>
        <w:br/>
      </w:r>
      <w:r w:rsidR="0021782B">
        <w:rPr>
          <w:rFonts w:ascii="Arial Nova Light" w:hAnsi="Arial Nova Light"/>
          <w:lang w:val="nl-NL"/>
        </w:rPr>
        <w:t xml:space="preserve">De </w:t>
      </w:r>
      <w:r w:rsidR="005F21CF">
        <w:rPr>
          <w:rFonts w:ascii="Arial Nova Light" w:hAnsi="Arial Nova Light"/>
          <w:lang w:val="nl-NL"/>
        </w:rPr>
        <w:t xml:space="preserve">verkoop kanalen die jij gaat </w:t>
      </w:r>
      <w:r w:rsidR="0018604D">
        <w:rPr>
          <w:rFonts w:ascii="Arial Nova Light" w:hAnsi="Arial Nova Light"/>
          <w:lang w:val="nl-NL"/>
        </w:rPr>
        <w:t xml:space="preserve">inzetten om je producten en diensten te verkopen. Waarom? Omdat je grip wilt hebben op het </w:t>
      </w:r>
      <w:r w:rsidR="00FA03BF">
        <w:rPr>
          <w:rFonts w:ascii="Arial Nova Light" w:hAnsi="Arial Nova Light"/>
          <w:lang w:val="nl-NL"/>
        </w:rPr>
        <w:t>creëren</w:t>
      </w:r>
      <w:r w:rsidR="00492970">
        <w:rPr>
          <w:rFonts w:ascii="Arial Nova Light" w:hAnsi="Arial Nova Light"/>
          <w:lang w:val="nl-NL"/>
        </w:rPr>
        <w:t xml:space="preserve"> van voldoende verkoop kansen om je groeidoelstellingen te kunnen realiseren. </w:t>
      </w:r>
    </w:p>
    <w:p w14:paraId="0739148B" w14:textId="2138504A" w:rsidR="000542E6" w:rsidRPr="00D772F2" w:rsidRDefault="003D5F3D" w:rsidP="003308A2">
      <w:pPr>
        <w:rPr>
          <w:rFonts w:ascii="Arial Nova Light" w:hAnsi="Arial Nova Light"/>
          <w:i/>
          <w:iCs/>
          <w:color w:val="FFC000"/>
          <w:lang w:val="nl-NL"/>
        </w:rPr>
      </w:pPr>
      <w:r w:rsidRPr="00D772F2">
        <w:rPr>
          <w:rFonts w:ascii="Arial Nova Light" w:hAnsi="Arial Nova Light"/>
          <w:i/>
          <w:iCs/>
          <w:color w:val="FFC000"/>
          <w:lang w:val="nl-NL"/>
        </w:rPr>
        <w:t>Waar vind je dit in de methode?</w:t>
      </w:r>
      <w:r w:rsidR="003308A2">
        <w:rPr>
          <w:rFonts w:ascii="Arial Nova Light" w:hAnsi="Arial Nova Light"/>
          <w:i/>
          <w:iCs/>
          <w:color w:val="FFC000"/>
          <w:lang w:val="nl-NL"/>
        </w:rPr>
        <w:br/>
      </w:r>
      <w:r w:rsidR="003308A2" w:rsidRPr="0099502C">
        <w:rPr>
          <w:rFonts w:ascii="Arial Nova Light" w:hAnsi="Arial Nova Light"/>
          <w:lang w:val="nl-NL"/>
        </w:rPr>
        <w:t xml:space="preserve">In de online Nils omgeving &gt; </w:t>
      </w:r>
      <w:r w:rsidR="003308A2">
        <w:rPr>
          <w:rFonts w:ascii="Arial Nova Light" w:hAnsi="Arial Nova Light"/>
          <w:lang w:val="nl-NL"/>
        </w:rPr>
        <w:t>Klanten binnenhalen &gt;</w:t>
      </w:r>
      <w:r w:rsidR="003308A2" w:rsidRPr="0099502C">
        <w:rPr>
          <w:rFonts w:ascii="Arial Nova Light" w:hAnsi="Arial Nova Light"/>
          <w:lang w:val="nl-NL"/>
        </w:rPr>
        <w:t xml:space="preserve"> bij</w:t>
      </w:r>
      <w:r w:rsidR="003308A2">
        <w:rPr>
          <w:rFonts w:ascii="Arial Nova Light" w:hAnsi="Arial Nova Light"/>
          <w:lang w:val="nl-NL"/>
        </w:rPr>
        <w:t xml:space="preserve"> ‘</w:t>
      </w:r>
      <w:r w:rsidR="00FA03BF">
        <w:rPr>
          <w:rFonts w:ascii="Arial Nova Light" w:hAnsi="Arial Nova Light"/>
          <w:lang w:val="nl-NL"/>
        </w:rPr>
        <w:t>verkoopkanalen</w:t>
      </w:r>
      <w:r w:rsidR="003308A2">
        <w:rPr>
          <w:rFonts w:ascii="Arial Nova Light" w:hAnsi="Arial Nova Light"/>
          <w:lang w:val="nl-NL"/>
        </w:rPr>
        <w:t>’.</w:t>
      </w:r>
      <w:r w:rsidR="000542E6" w:rsidRPr="00D772F2">
        <w:rPr>
          <w:rFonts w:ascii="Arial Nova Light" w:hAnsi="Arial Nova Light"/>
          <w:i/>
          <w:iCs/>
          <w:color w:val="FFC000"/>
          <w:lang w:val="nl-NL"/>
        </w:rPr>
        <w:br/>
      </w:r>
    </w:p>
    <w:p w14:paraId="2B6967DB" w14:textId="443D3E2A" w:rsidR="000542E6" w:rsidRPr="00D772F2" w:rsidRDefault="000542E6" w:rsidP="000542E6">
      <w:pPr>
        <w:pStyle w:val="Kop3"/>
      </w:pPr>
      <w:bookmarkStart w:id="43" w:name="_Toc85496786"/>
      <w:r w:rsidRPr="00D772F2">
        <w:t>Salesprognose</w:t>
      </w:r>
      <w:bookmarkEnd w:id="43"/>
    </w:p>
    <w:p w14:paraId="067E1543" w14:textId="5EFE80D8" w:rsidR="005B6263" w:rsidRDefault="000542E6" w:rsidP="00F10BC6">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370855">
        <w:rPr>
          <w:rFonts w:ascii="Arial Nova Light" w:hAnsi="Arial Nova Light"/>
          <w:lang w:val="nl-NL"/>
        </w:rPr>
        <w:t xml:space="preserve">Hoeveel je gaat verkopen. Dit jaar, volgend jaar, de komende </w:t>
      </w:r>
      <w:r w:rsidR="00F16650">
        <w:rPr>
          <w:rFonts w:ascii="Arial Nova Light" w:hAnsi="Arial Nova Light"/>
          <w:lang w:val="nl-NL"/>
        </w:rPr>
        <w:t>vijf jaar</w:t>
      </w:r>
      <w:r w:rsidR="00370855">
        <w:rPr>
          <w:rFonts w:ascii="Arial Nova Light" w:hAnsi="Arial Nova Light"/>
          <w:lang w:val="nl-NL"/>
        </w:rPr>
        <w:t xml:space="preserve">. Waarom? </w:t>
      </w:r>
      <w:r w:rsidR="00CA448F">
        <w:rPr>
          <w:rFonts w:ascii="Arial Nova Light" w:hAnsi="Arial Nova Light"/>
          <w:lang w:val="nl-NL"/>
        </w:rPr>
        <w:t xml:space="preserve">Omdat </w:t>
      </w:r>
      <w:r w:rsidR="008B47E6">
        <w:rPr>
          <w:rFonts w:ascii="Arial Nova Light" w:hAnsi="Arial Nova Light"/>
          <w:lang w:val="nl-NL"/>
        </w:rPr>
        <w:t xml:space="preserve">je </w:t>
      </w:r>
      <w:r w:rsidR="000177A2">
        <w:rPr>
          <w:rFonts w:ascii="Arial Nova Light" w:hAnsi="Arial Nova Light"/>
          <w:lang w:val="nl-NL"/>
        </w:rPr>
        <w:t xml:space="preserve">moet kunnen beoordelen </w:t>
      </w:r>
      <w:r w:rsidR="008B47E6">
        <w:rPr>
          <w:rFonts w:ascii="Arial Nova Light" w:hAnsi="Arial Nova Light"/>
          <w:lang w:val="nl-NL"/>
        </w:rPr>
        <w:t>of je strategie succesvol is</w:t>
      </w:r>
      <w:r w:rsidR="00D40C01">
        <w:rPr>
          <w:rFonts w:ascii="Arial Nova Light" w:hAnsi="Arial Nova Light"/>
          <w:lang w:val="nl-NL"/>
        </w:rPr>
        <w:t xml:space="preserve"> </w:t>
      </w:r>
      <w:r w:rsidR="008B47E6">
        <w:rPr>
          <w:rFonts w:ascii="Arial Nova Light" w:hAnsi="Arial Nova Light"/>
          <w:lang w:val="nl-NL"/>
        </w:rPr>
        <w:t xml:space="preserve">zodat je kunt bijsturen als je achterblijft </w:t>
      </w:r>
      <w:r w:rsidR="00D40C01">
        <w:rPr>
          <w:rFonts w:ascii="Arial Nova Light" w:hAnsi="Arial Nova Light"/>
          <w:lang w:val="nl-NL"/>
        </w:rPr>
        <w:t xml:space="preserve">met </w:t>
      </w:r>
      <w:r w:rsidR="008B47E6">
        <w:rPr>
          <w:rFonts w:ascii="Arial Nova Light" w:hAnsi="Arial Nova Light"/>
          <w:lang w:val="nl-NL"/>
        </w:rPr>
        <w:t>verkopen.</w:t>
      </w:r>
      <w:r w:rsidR="00F16650">
        <w:rPr>
          <w:rFonts w:ascii="Arial Nova Light" w:hAnsi="Arial Nova Light"/>
          <w:lang w:val="nl-NL"/>
        </w:rPr>
        <w:br/>
      </w:r>
      <w:r w:rsidRPr="00D772F2">
        <w:rPr>
          <w:rFonts w:ascii="Arial Nova Light" w:hAnsi="Arial Nova Light"/>
          <w:i/>
          <w:iCs/>
          <w:color w:val="FFC000"/>
          <w:lang w:val="nl-NL"/>
        </w:rPr>
        <w:br/>
        <w:t>Waar vind je dit in de methode?</w:t>
      </w:r>
      <w:r w:rsidR="00F11936" w:rsidRPr="00D772F2">
        <w:rPr>
          <w:rFonts w:ascii="Arial Nova Light" w:hAnsi="Arial Nova Light"/>
          <w:i/>
          <w:iCs/>
          <w:color w:val="FFC000"/>
          <w:lang w:val="nl-NL"/>
        </w:rPr>
        <w:br/>
      </w:r>
      <w:r w:rsidR="00F247AC" w:rsidRPr="00F247AC">
        <w:rPr>
          <w:rFonts w:ascii="Arial Nova Light" w:hAnsi="Arial Nova Light"/>
          <w:lang w:val="nl-NL"/>
        </w:rPr>
        <w:t>In de online Nils omgeving &gt; Klanten binnenhalen &gt; bij ‘</w:t>
      </w:r>
      <w:r w:rsidR="003B367F">
        <w:rPr>
          <w:rFonts w:ascii="Arial Nova Light" w:hAnsi="Arial Nova Light"/>
          <w:lang w:val="nl-NL"/>
        </w:rPr>
        <w:t>prognoses maken</w:t>
      </w:r>
      <w:r w:rsidR="00F247AC" w:rsidRPr="00F247AC">
        <w:rPr>
          <w:rFonts w:ascii="Arial Nova Light" w:hAnsi="Arial Nova Light"/>
          <w:lang w:val="nl-NL"/>
        </w:rPr>
        <w:t>’.</w:t>
      </w:r>
    </w:p>
    <w:p w14:paraId="576EA03B" w14:textId="77777777" w:rsidR="003B367F" w:rsidRPr="00D772F2" w:rsidRDefault="003B367F" w:rsidP="00F10BC6">
      <w:pPr>
        <w:rPr>
          <w:rFonts w:ascii="Arial Nova Light" w:hAnsi="Arial Nova Light"/>
          <w:lang w:val="nl-NL"/>
        </w:rPr>
      </w:pPr>
    </w:p>
    <w:p w14:paraId="2C75042B" w14:textId="712E0F6E" w:rsidR="003C6303" w:rsidRPr="00F16650" w:rsidRDefault="00F11936" w:rsidP="00B017DA">
      <w:pPr>
        <w:pStyle w:val="Kop2"/>
      </w:pPr>
      <w:bookmarkStart w:id="44" w:name="_Toc85496787"/>
      <w:r w:rsidRPr="00D772F2">
        <w:t>Over geld</w:t>
      </w:r>
      <w:bookmarkEnd w:id="44"/>
    </w:p>
    <w:p w14:paraId="202DAB62" w14:textId="4493DBCC" w:rsidR="003C6303" w:rsidRPr="00D772F2" w:rsidRDefault="007F0F75" w:rsidP="00816D22">
      <w:pPr>
        <w:pStyle w:val="Kop3"/>
      </w:pPr>
      <w:bookmarkStart w:id="45" w:name="_Toc85496788"/>
      <w:r w:rsidRPr="00D772F2">
        <w:t>Verlies en winstrekening</w:t>
      </w:r>
      <w:bookmarkEnd w:id="45"/>
      <w:r w:rsidRPr="00D772F2">
        <w:br/>
      </w:r>
    </w:p>
    <w:p w14:paraId="4F3BA647" w14:textId="1D138541" w:rsidR="007F0F75" w:rsidRPr="00D772F2" w:rsidRDefault="007F0F75" w:rsidP="007F0F75">
      <w:pPr>
        <w:rPr>
          <w:rFonts w:ascii="Arial Nova Light" w:hAnsi="Arial Nova Light"/>
          <w:lang w:val="nl-NL"/>
        </w:rPr>
      </w:pP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8E51A0" w:rsidRPr="008E51A0">
        <w:rPr>
          <w:rFonts w:ascii="Arial Nova Light" w:hAnsi="Arial Nova Light"/>
          <w:lang w:val="nl-NL"/>
        </w:rPr>
        <w:t xml:space="preserve">Eerder in de methode Nils leerden we je al dat je woorden, je beloften en je verdienmodel samen jouw unieke formule voor succes maken. Bij de uitleg over het verdienmodel heb je geleerd dat die in lijn moet zijn met je strategie. Hier willen we eigenlijk maar één punt maken. Denk voortdurend vanuit je strategie, die is leidend, in alles. Hoe logisch is het dan dat je onder je strategie ook een </w:t>
      </w:r>
      <w:r w:rsidR="00C57DAF">
        <w:rPr>
          <w:rFonts w:ascii="Arial Nova Light" w:hAnsi="Arial Nova Light"/>
          <w:lang w:val="nl-NL"/>
        </w:rPr>
        <w:t xml:space="preserve">verlies en winstrekening </w:t>
      </w:r>
      <w:r w:rsidR="008E51A0" w:rsidRPr="008E51A0">
        <w:rPr>
          <w:rFonts w:ascii="Arial Nova Light" w:hAnsi="Arial Nova Light"/>
          <w:lang w:val="nl-NL"/>
        </w:rPr>
        <w:t>maakt?</w:t>
      </w:r>
      <w:r w:rsidR="00D70959">
        <w:rPr>
          <w:rFonts w:ascii="Arial Nova Light" w:hAnsi="Arial Nova Light"/>
          <w:lang w:val="nl-NL"/>
        </w:rPr>
        <w:t xml:space="preserve"> </w:t>
      </w:r>
      <w:r w:rsidR="00261C60">
        <w:rPr>
          <w:rFonts w:ascii="Arial Nova Light" w:hAnsi="Arial Nova Light"/>
          <w:lang w:val="nl-NL"/>
        </w:rPr>
        <w:t>D</w:t>
      </w:r>
      <w:r w:rsidR="004623E2">
        <w:rPr>
          <w:rFonts w:ascii="Arial Nova Light" w:hAnsi="Arial Nova Light"/>
          <w:lang w:val="nl-NL"/>
        </w:rPr>
        <w:t>ie neem je hier op</w:t>
      </w:r>
      <w:r w:rsidR="00261C60">
        <w:rPr>
          <w:rFonts w:ascii="Arial Nova Light" w:hAnsi="Arial Nova Light"/>
          <w:lang w:val="nl-NL"/>
        </w:rPr>
        <w:t>.</w:t>
      </w:r>
      <w:r w:rsidR="00261C60">
        <w:rPr>
          <w:rFonts w:ascii="Arial Nova Light" w:hAnsi="Arial Nova Light"/>
          <w:lang w:val="nl-NL"/>
        </w:rPr>
        <w:br/>
      </w:r>
      <w:r w:rsidRPr="00D772F2">
        <w:rPr>
          <w:rFonts w:ascii="Arial Nova Light" w:hAnsi="Arial Nova Light"/>
          <w:i/>
          <w:iCs/>
          <w:color w:val="FFC000"/>
          <w:lang w:val="nl-NL"/>
        </w:rPr>
        <w:br/>
        <w:t>Waar vind je dit in de methode?</w:t>
      </w:r>
      <w:r w:rsidR="00A44C9A" w:rsidRPr="00D772F2">
        <w:rPr>
          <w:rFonts w:ascii="Arial Nova Light" w:hAnsi="Arial Nova Light"/>
          <w:i/>
          <w:iCs/>
          <w:color w:val="FFC000"/>
          <w:lang w:val="nl-NL"/>
        </w:rPr>
        <w:br/>
      </w:r>
      <w:r w:rsidR="002A4EFB" w:rsidRPr="00F247AC">
        <w:rPr>
          <w:rFonts w:ascii="Arial Nova Light" w:hAnsi="Arial Nova Light"/>
          <w:lang w:val="nl-NL"/>
        </w:rPr>
        <w:t xml:space="preserve">In de online Nils omgeving &gt; </w:t>
      </w:r>
      <w:r w:rsidR="002A4EFB">
        <w:rPr>
          <w:rFonts w:ascii="Arial Nova Light" w:hAnsi="Arial Nova Light"/>
          <w:lang w:val="nl-NL"/>
        </w:rPr>
        <w:t>Over geld</w:t>
      </w:r>
      <w:r w:rsidR="002A4EFB" w:rsidRPr="00F247AC">
        <w:rPr>
          <w:rFonts w:ascii="Arial Nova Light" w:hAnsi="Arial Nova Light"/>
          <w:lang w:val="nl-NL"/>
        </w:rPr>
        <w:t xml:space="preserve"> &gt; bij </w:t>
      </w:r>
      <w:r w:rsidR="009732AB">
        <w:rPr>
          <w:rFonts w:ascii="Arial Nova Light" w:hAnsi="Arial Nova Light"/>
          <w:lang w:val="nl-NL"/>
        </w:rPr>
        <w:t xml:space="preserve">uitleg </w:t>
      </w:r>
      <w:r w:rsidR="002A4EFB" w:rsidRPr="00F247AC">
        <w:rPr>
          <w:rFonts w:ascii="Arial Nova Light" w:hAnsi="Arial Nova Light"/>
          <w:lang w:val="nl-NL"/>
        </w:rPr>
        <w:t>‘</w:t>
      </w:r>
      <w:r w:rsidR="009732AB">
        <w:rPr>
          <w:rFonts w:ascii="Arial Nova Light" w:hAnsi="Arial Nova Light"/>
          <w:lang w:val="nl-NL"/>
        </w:rPr>
        <w:t>de begroting bij je strategie</w:t>
      </w:r>
      <w:r w:rsidR="002A4EFB" w:rsidRPr="00F247AC">
        <w:rPr>
          <w:rFonts w:ascii="Arial Nova Light" w:hAnsi="Arial Nova Light"/>
          <w:lang w:val="nl-NL"/>
        </w:rPr>
        <w:t>’</w:t>
      </w:r>
      <w:r w:rsidR="00C57DAF">
        <w:rPr>
          <w:rFonts w:ascii="Arial Nova Light" w:hAnsi="Arial Nova Light"/>
          <w:lang w:val="nl-NL"/>
        </w:rPr>
        <w:t>.</w:t>
      </w:r>
      <w:r w:rsidR="00C57DAF">
        <w:rPr>
          <w:rFonts w:ascii="Arial Nova Light" w:hAnsi="Arial Nova Light"/>
          <w:lang w:val="nl-NL"/>
        </w:rPr>
        <w:br/>
      </w:r>
      <w:r w:rsidR="00C57DAF">
        <w:rPr>
          <w:rFonts w:ascii="Arial Nova Light" w:hAnsi="Arial Nova Light"/>
          <w:lang w:val="nl-NL"/>
        </w:rPr>
        <w:lastRenderedPageBreak/>
        <w:t xml:space="preserve">In de online Nils omgeving &gt; Je unieke formule &gt; </w:t>
      </w:r>
      <w:r w:rsidR="009040CA">
        <w:rPr>
          <w:rFonts w:ascii="Arial Nova Light" w:hAnsi="Arial Nova Light"/>
          <w:lang w:val="nl-NL"/>
        </w:rPr>
        <w:t>bij ‘het verdienmodel’.</w:t>
      </w:r>
      <w:r w:rsidR="002A4EFB" w:rsidRPr="00D772F2">
        <w:rPr>
          <w:rFonts w:ascii="Arial Nova Light" w:hAnsi="Arial Nova Light"/>
          <w:lang w:val="nl-NL"/>
        </w:rPr>
        <w:br/>
      </w:r>
    </w:p>
    <w:p w14:paraId="107D0D1C" w14:textId="0A06EB49" w:rsidR="00A44C9A" w:rsidRPr="00D772F2" w:rsidRDefault="007F0F75" w:rsidP="00A44C9A">
      <w:pPr>
        <w:pStyle w:val="Kop3"/>
      </w:pPr>
      <w:bookmarkStart w:id="46" w:name="_Toc85496789"/>
      <w:r w:rsidRPr="00D772F2">
        <w:t>Omzetprognose</w:t>
      </w:r>
      <w:bookmarkEnd w:id="46"/>
    </w:p>
    <w:p w14:paraId="467D0132" w14:textId="2CCBA55F" w:rsidR="00A44C9A" w:rsidRPr="00D772F2" w:rsidRDefault="00A44C9A" w:rsidP="00A44C9A">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DF172E" w:rsidRPr="00DF172E">
        <w:rPr>
          <w:rFonts w:ascii="Arial Nova Light" w:hAnsi="Arial Nova Light"/>
          <w:lang w:val="nl-NL"/>
        </w:rPr>
        <w:t xml:space="preserve">Eerder in de methode Nils leerden we je al dat je woorden, je beloften en je verdienmodel samen jouw unieke formule voor succes maken. Bij de uitleg over </w:t>
      </w:r>
      <w:r w:rsidR="00ED4059">
        <w:rPr>
          <w:rFonts w:ascii="Arial Nova Light" w:hAnsi="Arial Nova Light"/>
          <w:lang w:val="nl-NL"/>
        </w:rPr>
        <w:t xml:space="preserve">het maken van je sales prognose </w:t>
      </w:r>
      <w:r w:rsidR="00DF172E" w:rsidRPr="00DF172E">
        <w:rPr>
          <w:rFonts w:ascii="Arial Nova Light" w:hAnsi="Arial Nova Light"/>
          <w:lang w:val="nl-NL"/>
        </w:rPr>
        <w:t xml:space="preserve">heb je </w:t>
      </w:r>
      <w:r w:rsidR="00ED4059">
        <w:rPr>
          <w:rFonts w:ascii="Arial Nova Light" w:hAnsi="Arial Nova Light"/>
          <w:lang w:val="nl-NL"/>
        </w:rPr>
        <w:t xml:space="preserve">ook </w:t>
      </w:r>
      <w:r w:rsidR="00DF172E" w:rsidRPr="00DF172E">
        <w:rPr>
          <w:rFonts w:ascii="Arial Nova Light" w:hAnsi="Arial Nova Light"/>
          <w:lang w:val="nl-NL"/>
        </w:rPr>
        <w:t xml:space="preserve">geleerd dat die in lijn moet zijn met je strategie. Hier willen we eigenlijk maar één punt maken. Denk voortdurend vanuit je strategie, die is leidend, in alles. Hoe logisch is het dan dat je onder je strategie ook een </w:t>
      </w:r>
      <w:r w:rsidR="001F75C5">
        <w:rPr>
          <w:rFonts w:ascii="Arial Nova Light" w:hAnsi="Arial Nova Light"/>
          <w:lang w:val="nl-NL"/>
        </w:rPr>
        <w:t xml:space="preserve">omzet prognose </w:t>
      </w:r>
      <w:r w:rsidR="00DF172E" w:rsidRPr="00DF172E">
        <w:rPr>
          <w:rFonts w:ascii="Arial Nova Light" w:hAnsi="Arial Nova Light"/>
          <w:lang w:val="nl-NL"/>
        </w:rPr>
        <w:t xml:space="preserve">maakt? </w:t>
      </w:r>
      <w:r w:rsidR="00261C60">
        <w:rPr>
          <w:rFonts w:ascii="Arial Nova Light" w:hAnsi="Arial Nova Light"/>
          <w:lang w:val="nl-NL"/>
        </w:rPr>
        <w:t>D</w:t>
      </w:r>
      <w:r w:rsidR="00DF172E" w:rsidRPr="00DF172E">
        <w:rPr>
          <w:rFonts w:ascii="Arial Nova Light" w:hAnsi="Arial Nova Light"/>
          <w:lang w:val="nl-NL"/>
        </w:rPr>
        <w:t>ie neem je hier op</w:t>
      </w:r>
      <w:r w:rsidR="00261C60">
        <w:rPr>
          <w:rFonts w:ascii="Arial Nova Light" w:hAnsi="Arial Nova Light"/>
          <w:lang w:val="nl-NL"/>
        </w:rPr>
        <w:t>.</w:t>
      </w:r>
      <w:r w:rsidR="00261C60">
        <w:rPr>
          <w:rFonts w:ascii="Arial Nova Light" w:hAnsi="Arial Nova Light"/>
          <w:lang w:val="nl-NL"/>
        </w:rPr>
        <w:br/>
      </w:r>
      <w:r w:rsidRPr="00D772F2">
        <w:rPr>
          <w:rFonts w:ascii="Arial Nova Light" w:hAnsi="Arial Nova Light"/>
          <w:i/>
          <w:iCs/>
          <w:color w:val="FFC000"/>
          <w:lang w:val="nl-NL"/>
        </w:rPr>
        <w:br/>
        <w:t>Waar vind je dit in de methode?</w:t>
      </w:r>
      <w:r w:rsidR="001F75C5">
        <w:rPr>
          <w:rFonts w:ascii="Arial Nova Light" w:hAnsi="Arial Nova Light"/>
          <w:i/>
          <w:iCs/>
          <w:color w:val="FFC000"/>
          <w:lang w:val="nl-NL"/>
        </w:rPr>
        <w:br/>
      </w:r>
      <w:r w:rsidR="001F75C5" w:rsidRPr="00F247AC">
        <w:rPr>
          <w:rFonts w:ascii="Arial Nova Light" w:hAnsi="Arial Nova Light"/>
          <w:lang w:val="nl-NL"/>
        </w:rPr>
        <w:t xml:space="preserve">In de online Nils omgeving &gt; </w:t>
      </w:r>
      <w:r w:rsidR="001F75C5">
        <w:rPr>
          <w:rFonts w:ascii="Arial Nova Light" w:hAnsi="Arial Nova Light"/>
          <w:lang w:val="nl-NL"/>
        </w:rPr>
        <w:t>Over geld</w:t>
      </w:r>
      <w:r w:rsidR="001F75C5" w:rsidRPr="00F247AC">
        <w:rPr>
          <w:rFonts w:ascii="Arial Nova Light" w:hAnsi="Arial Nova Light"/>
          <w:lang w:val="nl-NL"/>
        </w:rPr>
        <w:t xml:space="preserve"> &gt; bij </w:t>
      </w:r>
      <w:r w:rsidR="001F75C5">
        <w:rPr>
          <w:rFonts w:ascii="Arial Nova Light" w:hAnsi="Arial Nova Light"/>
          <w:lang w:val="nl-NL"/>
        </w:rPr>
        <w:t xml:space="preserve">uitleg </w:t>
      </w:r>
      <w:r w:rsidR="001F75C5" w:rsidRPr="00F247AC">
        <w:rPr>
          <w:rFonts w:ascii="Arial Nova Light" w:hAnsi="Arial Nova Light"/>
          <w:lang w:val="nl-NL"/>
        </w:rPr>
        <w:t>‘</w:t>
      </w:r>
      <w:r w:rsidR="001F75C5">
        <w:rPr>
          <w:rFonts w:ascii="Arial Nova Light" w:hAnsi="Arial Nova Light"/>
          <w:lang w:val="nl-NL"/>
        </w:rPr>
        <w:t>de begroting bij je strategie</w:t>
      </w:r>
      <w:r w:rsidR="001F75C5" w:rsidRPr="00F247AC">
        <w:rPr>
          <w:rFonts w:ascii="Arial Nova Light" w:hAnsi="Arial Nova Light"/>
          <w:lang w:val="nl-NL"/>
        </w:rPr>
        <w:t>’</w:t>
      </w:r>
      <w:r w:rsidR="001F75C5">
        <w:rPr>
          <w:rFonts w:ascii="Arial Nova Light" w:hAnsi="Arial Nova Light"/>
          <w:lang w:val="nl-NL"/>
        </w:rPr>
        <w:t>.</w:t>
      </w:r>
      <w:r w:rsidR="001F75C5">
        <w:rPr>
          <w:rFonts w:ascii="Arial Nova Light" w:hAnsi="Arial Nova Light"/>
          <w:lang w:val="nl-NL"/>
        </w:rPr>
        <w:br/>
        <w:t xml:space="preserve">In de </w:t>
      </w:r>
      <w:bookmarkStart w:id="47" w:name="_Hlk85493373"/>
      <w:r w:rsidR="001F75C5">
        <w:rPr>
          <w:rFonts w:ascii="Arial Nova Light" w:hAnsi="Arial Nova Light"/>
          <w:lang w:val="nl-NL"/>
        </w:rPr>
        <w:t xml:space="preserve">online Nils omgeving &gt; </w:t>
      </w:r>
      <w:bookmarkEnd w:id="47"/>
      <w:r w:rsidR="00202966">
        <w:rPr>
          <w:rFonts w:ascii="Arial Nova Light" w:hAnsi="Arial Nova Light"/>
          <w:lang w:val="nl-NL"/>
        </w:rPr>
        <w:t xml:space="preserve">Klanten binnenhalen </w:t>
      </w:r>
      <w:r w:rsidR="001F75C5">
        <w:rPr>
          <w:rFonts w:ascii="Arial Nova Light" w:hAnsi="Arial Nova Light"/>
          <w:lang w:val="nl-NL"/>
        </w:rPr>
        <w:t>&gt; bij ‘</w:t>
      </w:r>
      <w:r w:rsidR="00202966">
        <w:rPr>
          <w:rFonts w:ascii="Arial Nova Light" w:hAnsi="Arial Nova Light"/>
          <w:lang w:val="nl-NL"/>
        </w:rPr>
        <w:t>prognose</w:t>
      </w:r>
      <w:r w:rsidR="001C332C">
        <w:rPr>
          <w:rFonts w:ascii="Arial Nova Light" w:hAnsi="Arial Nova Light"/>
          <w:lang w:val="nl-NL"/>
        </w:rPr>
        <w:t>s maken</w:t>
      </w:r>
      <w:r w:rsidR="001F75C5">
        <w:rPr>
          <w:rFonts w:ascii="Arial Nova Light" w:hAnsi="Arial Nova Light"/>
          <w:lang w:val="nl-NL"/>
        </w:rPr>
        <w:t>’.</w:t>
      </w:r>
      <w:r w:rsidRPr="00D772F2">
        <w:rPr>
          <w:rFonts w:ascii="Arial Nova Light" w:hAnsi="Arial Nova Light"/>
          <w:i/>
          <w:iCs/>
          <w:color w:val="FFC000"/>
          <w:lang w:val="nl-NL"/>
        </w:rPr>
        <w:br/>
      </w:r>
    </w:p>
    <w:p w14:paraId="2524DD69" w14:textId="59035F4F" w:rsidR="007F0F75" w:rsidRPr="00D772F2" w:rsidRDefault="007F0F75" w:rsidP="007F0F75">
      <w:pPr>
        <w:pStyle w:val="Kop3"/>
      </w:pPr>
      <w:bookmarkStart w:id="48" w:name="_Toc85496790"/>
      <w:r w:rsidRPr="00D772F2">
        <w:t>Kostenprognose</w:t>
      </w:r>
      <w:bookmarkEnd w:id="48"/>
    </w:p>
    <w:p w14:paraId="20E42907" w14:textId="7D312FC9" w:rsidR="00A44C9A" w:rsidRPr="00D772F2" w:rsidRDefault="00A44C9A" w:rsidP="00A44C9A">
      <w:pPr>
        <w:rPr>
          <w:rFonts w:ascii="Arial Nova Light" w:hAnsi="Arial Nova Light"/>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216493">
        <w:rPr>
          <w:rFonts w:ascii="Arial Nova Light" w:hAnsi="Arial Nova Light"/>
          <w:lang w:val="nl-NL"/>
        </w:rPr>
        <w:t>Ook h</w:t>
      </w:r>
      <w:r w:rsidR="00216493" w:rsidRPr="00216493">
        <w:rPr>
          <w:rFonts w:ascii="Arial Nova Light" w:hAnsi="Arial Nova Light"/>
          <w:lang w:val="nl-NL"/>
        </w:rPr>
        <w:t>ier willen we eigenlijk maar één punt maken. Denk voortdurend vanuit je strategie, die is leidend, in alles.</w:t>
      </w:r>
      <w:r w:rsidR="00216493">
        <w:rPr>
          <w:rFonts w:ascii="Arial Nova Light" w:hAnsi="Arial Nova Light"/>
          <w:lang w:val="nl-NL"/>
        </w:rPr>
        <w:t xml:space="preserve"> De Nils methode voorziet niet in een model voor het maken van je kostenprognose.</w:t>
      </w:r>
      <w:r w:rsidR="0082017D">
        <w:rPr>
          <w:rFonts w:ascii="Arial Nova Light" w:hAnsi="Arial Nova Light"/>
          <w:lang w:val="nl-NL"/>
        </w:rPr>
        <w:t xml:space="preserve"> Toch is het belangrijk om dit te doen, samen met je boekhouder of accountant. Vanuit je </w:t>
      </w:r>
      <w:r w:rsidR="009A338E">
        <w:rPr>
          <w:rFonts w:ascii="Arial Nova Light" w:hAnsi="Arial Nova Light"/>
          <w:lang w:val="nl-NL"/>
        </w:rPr>
        <w:t>strategische prioriteiten.</w:t>
      </w:r>
      <w:r w:rsidR="00261C60">
        <w:rPr>
          <w:rFonts w:ascii="Arial Nova Light" w:hAnsi="Arial Nova Light"/>
          <w:lang w:val="nl-NL"/>
        </w:rPr>
        <w:br/>
      </w:r>
      <w:r w:rsidRPr="00D772F2">
        <w:rPr>
          <w:rFonts w:ascii="Arial Nova Light" w:hAnsi="Arial Nova Light"/>
          <w:i/>
          <w:iCs/>
          <w:color w:val="FFC000"/>
          <w:lang w:val="nl-NL"/>
        </w:rPr>
        <w:br/>
        <w:t>Waar vind je dit in de methode?</w:t>
      </w:r>
      <w:r w:rsidR="00593568">
        <w:rPr>
          <w:rFonts w:ascii="Arial Nova Light" w:hAnsi="Arial Nova Light"/>
          <w:i/>
          <w:iCs/>
          <w:color w:val="FFC000"/>
          <w:lang w:val="nl-NL"/>
        </w:rPr>
        <w:br/>
      </w:r>
      <w:bookmarkStart w:id="49" w:name="_Hlk85494353"/>
      <w:r w:rsidR="00593568">
        <w:rPr>
          <w:rFonts w:ascii="Arial Nova Light" w:hAnsi="Arial Nova Light"/>
          <w:lang w:val="nl-NL"/>
        </w:rPr>
        <w:t xml:space="preserve">Je leest er over in de online Nils omgeving &gt; </w:t>
      </w:r>
      <w:r w:rsidR="002520B7">
        <w:rPr>
          <w:rFonts w:ascii="Arial Nova Light" w:hAnsi="Arial Nova Light"/>
          <w:lang w:val="nl-NL"/>
        </w:rPr>
        <w:t>Over geld</w:t>
      </w:r>
      <w:r w:rsidR="00360532">
        <w:rPr>
          <w:rFonts w:ascii="Arial Nova Light" w:hAnsi="Arial Nova Light"/>
          <w:lang w:val="nl-NL"/>
        </w:rPr>
        <w:t>.</w:t>
      </w:r>
      <w:bookmarkEnd w:id="49"/>
      <w:r w:rsidRPr="00D772F2">
        <w:rPr>
          <w:rFonts w:ascii="Arial Nova Light" w:hAnsi="Arial Nova Light"/>
          <w:lang w:val="nl-NL"/>
        </w:rPr>
        <w:br/>
      </w:r>
    </w:p>
    <w:p w14:paraId="6570AFA8" w14:textId="36FC7F6B" w:rsidR="007F0F75" w:rsidRPr="00D772F2" w:rsidRDefault="007F0F75" w:rsidP="007F0F75">
      <w:pPr>
        <w:pStyle w:val="Kop3"/>
      </w:pPr>
      <w:bookmarkStart w:id="50" w:name="_Toc85496791"/>
      <w:r w:rsidRPr="00D772F2">
        <w:t>Cashflow</w:t>
      </w:r>
      <w:bookmarkEnd w:id="50"/>
    </w:p>
    <w:p w14:paraId="340FEB84" w14:textId="14B2CE8B" w:rsidR="002720EF" w:rsidRPr="00D772F2" w:rsidRDefault="00A44C9A" w:rsidP="0046679F">
      <w:pPr>
        <w:rPr>
          <w:rFonts w:ascii="Arial Nova Light" w:hAnsi="Arial Nova Light"/>
          <w:bCs/>
          <w:lang w:val="nl-NL"/>
        </w:rPr>
      </w:pPr>
      <w:r w:rsidRPr="00D772F2">
        <w:rPr>
          <w:rFonts w:ascii="Arial Nova Light" w:hAnsi="Arial Nova Light"/>
          <w:lang w:val="nl-NL"/>
        </w:rPr>
        <w:br/>
      </w: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F832D7">
        <w:rPr>
          <w:rFonts w:ascii="Arial Nova Light" w:hAnsi="Arial Nova Light"/>
          <w:lang w:val="nl-NL"/>
        </w:rPr>
        <w:t xml:space="preserve">Het </w:t>
      </w:r>
      <w:r w:rsidR="00F832D7" w:rsidRPr="00F832D7">
        <w:rPr>
          <w:rFonts w:ascii="Arial Nova Light" w:hAnsi="Arial Nova Light"/>
          <w:lang w:val="nl-NL"/>
        </w:rPr>
        <w:t>doel van het maken van begroting</w:t>
      </w:r>
      <w:r w:rsidR="00BB3F32">
        <w:rPr>
          <w:rFonts w:ascii="Arial Nova Light" w:hAnsi="Arial Nova Light"/>
          <w:lang w:val="nl-NL"/>
        </w:rPr>
        <w:t>en</w:t>
      </w:r>
      <w:r w:rsidR="00F832D7" w:rsidRPr="00F832D7">
        <w:rPr>
          <w:rFonts w:ascii="Arial Nova Light" w:hAnsi="Arial Nova Light"/>
          <w:lang w:val="nl-NL"/>
        </w:rPr>
        <w:t xml:space="preserve"> is</w:t>
      </w:r>
      <w:r w:rsidR="00BB3F32">
        <w:rPr>
          <w:rFonts w:ascii="Arial Nova Light" w:hAnsi="Arial Nova Light"/>
          <w:lang w:val="nl-NL"/>
        </w:rPr>
        <w:t xml:space="preserve"> </w:t>
      </w:r>
      <w:r w:rsidR="00261C60">
        <w:rPr>
          <w:rFonts w:ascii="Arial Nova Light" w:hAnsi="Arial Nova Light"/>
          <w:lang w:val="nl-NL"/>
        </w:rPr>
        <w:t>(</w:t>
      </w:r>
      <w:r w:rsidR="00BB3F32">
        <w:rPr>
          <w:rFonts w:ascii="Arial Nova Light" w:hAnsi="Arial Nova Light"/>
          <w:lang w:val="nl-NL"/>
        </w:rPr>
        <w:t>ook</w:t>
      </w:r>
      <w:r w:rsidR="00261C60">
        <w:rPr>
          <w:rFonts w:ascii="Arial Nova Light" w:hAnsi="Arial Nova Light"/>
          <w:lang w:val="nl-NL"/>
        </w:rPr>
        <w:t>)</w:t>
      </w:r>
      <w:r w:rsidR="00F832D7" w:rsidRPr="00F832D7">
        <w:rPr>
          <w:rFonts w:ascii="Arial Nova Light" w:hAnsi="Arial Nova Light"/>
          <w:lang w:val="nl-NL"/>
        </w:rPr>
        <w:t xml:space="preserve"> om vast te stellen hoeveel geld je nodig hebt om je plannen te verwezenlijken. Niet alleen vandaag, maar </w:t>
      </w:r>
      <w:r w:rsidR="00BB3F32">
        <w:rPr>
          <w:rFonts w:ascii="Arial Nova Light" w:hAnsi="Arial Nova Light"/>
          <w:lang w:val="nl-NL"/>
        </w:rPr>
        <w:t xml:space="preserve">voor </w:t>
      </w:r>
      <w:r w:rsidR="00F832D7" w:rsidRPr="00F832D7">
        <w:rPr>
          <w:rFonts w:ascii="Arial Nova Light" w:hAnsi="Arial Nova Light"/>
          <w:lang w:val="nl-NL"/>
        </w:rPr>
        <w:t xml:space="preserve">de komende jaren. </w:t>
      </w:r>
      <w:r w:rsidR="00D96564">
        <w:rPr>
          <w:rFonts w:ascii="Arial Nova Light" w:hAnsi="Arial Nova Light"/>
          <w:lang w:val="nl-NL"/>
        </w:rPr>
        <w:t>C</w:t>
      </w:r>
      <w:r w:rsidR="00F832D7" w:rsidRPr="00F832D7">
        <w:rPr>
          <w:rFonts w:ascii="Arial Nova Light" w:hAnsi="Arial Nova Light"/>
          <w:lang w:val="nl-NL"/>
        </w:rPr>
        <w:t xml:space="preserve">ash is </w:t>
      </w:r>
      <w:proofErr w:type="spellStart"/>
      <w:r w:rsidR="00F832D7" w:rsidRPr="00F832D7">
        <w:rPr>
          <w:rFonts w:ascii="Arial Nova Light" w:hAnsi="Arial Nova Light"/>
          <w:lang w:val="nl-NL"/>
        </w:rPr>
        <w:t>king</w:t>
      </w:r>
      <w:proofErr w:type="spellEnd"/>
      <w:r w:rsidR="00F832D7" w:rsidRPr="00F832D7">
        <w:rPr>
          <w:rFonts w:ascii="Arial Nova Light" w:hAnsi="Arial Nova Light"/>
          <w:lang w:val="nl-NL"/>
        </w:rPr>
        <w:t>.</w:t>
      </w:r>
      <w:r w:rsidR="00D96564">
        <w:rPr>
          <w:rFonts w:ascii="Arial Nova Light" w:hAnsi="Arial Nova Light"/>
          <w:lang w:val="nl-NL"/>
        </w:rPr>
        <w:t xml:space="preserve"> </w:t>
      </w:r>
      <w:r w:rsidR="00C37374">
        <w:rPr>
          <w:rFonts w:ascii="Arial Nova Light" w:hAnsi="Arial Nova Light"/>
          <w:lang w:val="nl-NL"/>
        </w:rPr>
        <w:t>Dus pak je begrotingen erbij en bepaal je cashflow en cash behoefte.</w:t>
      </w:r>
      <w:r w:rsidR="00010746">
        <w:rPr>
          <w:rFonts w:ascii="Arial Nova Light" w:hAnsi="Arial Nova Light"/>
          <w:lang w:val="nl-NL"/>
        </w:rPr>
        <w:t xml:space="preserve"> Dat is wat je hier op moet schrijven. </w:t>
      </w:r>
      <w:r w:rsidR="00D96564">
        <w:rPr>
          <w:rFonts w:ascii="Arial Nova Light" w:hAnsi="Arial Nova Light"/>
          <w:lang w:val="nl-NL"/>
        </w:rPr>
        <w:t xml:space="preserve">Waarom? </w:t>
      </w:r>
      <w:r w:rsidR="00C37374">
        <w:rPr>
          <w:rFonts w:ascii="Arial Nova Light" w:hAnsi="Arial Nova Light"/>
          <w:lang w:val="nl-NL"/>
        </w:rPr>
        <w:t xml:space="preserve">Zodat </w:t>
      </w:r>
      <w:r w:rsidR="000B5EBF">
        <w:rPr>
          <w:rFonts w:ascii="Arial Nova Light" w:hAnsi="Arial Nova Light"/>
          <w:lang w:val="nl-NL"/>
        </w:rPr>
        <w:t>je kunt bepalen wat je financieringsbehoefte is om je strategie te realiseren.</w:t>
      </w:r>
      <w:r w:rsidR="00261C60">
        <w:rPr>
          <w:rFonts w:ascii="Arial Nova Light" w:hAnsi="Arial Nova Light"/>
          <w:lang w:val="nl-NL"/>
        </w:rPr>
        <w:br/>
      </w:r>
      <w:r w:rsidRPr="00D772F2">
        <w:rPr>
          <w:rFonts w:ascii="Arial Nova Light" w:hAnsi="Arial Nova Light"/>
          <w:i/>
          <w:iCs/>
          <w:color w:val="FFC000"/>
          <w:lang w:val="nl-NL"/>
        </w:rPr>
        <w:br/>
        <w:t>Waar vind je dit in de methode?</w:t>
      </w:r>
      <w:r w:rsidR="000B5EBF">
        <w:rPr>
          <w:rFonts w:ascii="Arial Nova Light" w:hAnsi="Arial Nova Light"/>
          <w:i/>
          <w:iCs/>
          <w:color w:val="FFC000"/>
          <w:lang w:val="nl-NL"/>
        </w:rPr>
        <w:br/>
      </w:r>
      <w:r w:rsidR="000B5EBF">
        <w:rPr>
          <w:rFonts w:ascii="Arial Nova Light" w:hAnsi="Arial Nova Light"/>
          <w:lang w:val="nl-NL"/>
        </w:rPr>
        <w:t>Je leest er over in de online Nils omgeving &gt; Over geld.</w:t>
      </w:r>
    </w:p>
    <w:p w14:paraId="5EF09F65" w14:textId="77777777" w:rsidR="006B1E4A" w:rsidRPr="00D772F2" w:rsidRDefault="006B1E4A" w:rsidP="002720EF">
      <w:pPr>
        <w:rPr>
          <w:rFonts w:ascii="Arial Nova Light" w:hAnsi="Arial Nova Light"/>
          <w:lang w:val="nl-NL"/>
        </w:rPr>
      </w:pPr>
    </w:p>
    <w:p w14:paraId="0FF71F2C" w14:textId="1D0D6FB6" w:rsidR="001E77B4" w:rsidRPr="00261C60" w:rsidRDefault="0046679F" w:rsidP="00CE397A">
      <w:pPr>
        <w:pStyle w:val="Kop2"/>
      </w:pPr>
      <w:bookmarkStart w:id="51" w:name="_Toc85496792"/>
      <w:r w:rsidRPr="00D772F2">
        <w:t>Strategische planning</w:t>
      </w:r>
      <w:bookmarkEnd w:id="51"/>
    </w:p>
    <w:p w14:paraId="3DC12291" w14:textId="13FB54EB" w:rsidR="00082BAA" w:rsidRPr="00D772F2" w:rsidRDefault="005759E2" w:rsidP="00816D22">
      <w:pPr>
        <w:pStyle w:val="Kop3"/>
      </w:pPr>
      <w:bookmarkStart w:id="52" w:name="_Toc85496793"/>
      <w:r w:rsidRPr="00D772F2">
        <w:t>Actiepunten</w:t>
      </w:r>
      <w:bookmarkEnd w:id="52"/>
      <w:r w:rsidR="00FD41A3" w:rsidRPr="00D772F2">
        <w:br/>
      </w:r>
    </w:p>
    <w:p w14:paraId="647B31B6" w14:textId="76D5876E" w:rsidR="001E77B4" w:rsidRDefault="00FD41A3" w:rsidP="00FD41A3">
      <w:pPr>
        <w:rPr>
          <w:rFonts w:ascii="Arial Nova Light" w:hAnsi="Arial Nova Light"/>
          <w:i/>
          <w:iCs/>
          <w:color w:val="FFC000"/>
          <w:lang w:val="nl-NL"/>
        </w:rPr>
      </w:pP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D70959">
        <w:rPr>
          <w:rFonts w:ascii="Arial Nova Light" w:hAnsi="Arial Nova Light"/>
          <w:lang w:val="nl-NL"/>
        </w:rPr>
        <w:t>D</w:t>
      </w:r>
      <w:r w:rsidR="000B19F9">
        <w:rPr>
          <w:rFonts w:ascii="Arial Nova Light" w:hAnsi="Arial Nova Light"/>
          <w:lang w:val="nl-NL"/>
        </w:rPr>
        <w:t xml:space="preserve">e </w:t>
      </w:r>
      <w:r w:rsidR="004E15FB">
        <w:rPr>
          <w:rFonts w:ascii="Arial Nova Light" w:hAnsi="Arial Nova Light"/>
          <w:lang w:val="nl-NL"/>
        </w:rPr>
        <w:t xml:space="preserve">volledige </w:t>
      </w:r>
      <w:r w:rsidR="000B19F9">
        <w:rPr>
          <w:rFonts w:ascii="Arial Nova Light" w:hAnsi="Arial Nova Light"/>
          <w:lang w:val="nl-NL"/>
        </w:rPr>
        <w:t>lijst met a</w:t>
      </w:r>
      <w:r w:rsidR="00D70959">
        <w:rPr>
          <w:rFonts w:ascii="Arial Nova Light" w:hAnsi="Arial Nova Light"/>
          <w:lang w:val="nl-NL"/>
        </w:rPr>
        <w:t xml:space="preserve">cties </w:t>
      </w:r>
      <w:r w:rsidR="005A5A42">
        <w:rPr>
          <w:rFonts w:ascii="Arial Nova Light" w:hAnsi="Arial Nova Light"/>
          <w:lang w:val="nl-NL"/>
        </w:rPr>
        <w:t xml:space="preserve">uit </w:t>
      </w:r>
      <w:r w:rsidR="004E15FB">
        <w:rPr>
          <w:rFonts w:ascii="Arial Nova Light" w:hAnsi="Arial Nova Light"/>
          <w:lang w:val="nl-NL"/>
        </w:rPr>
        <w:t>d</w:t>
      </w:r>
      <w:r w:rsidR="005A5A42">
        <w:rPr>
          <w:rFonts w:ascii="Arial Nova Light" w:hAnsi="Arial Nova Light"/>
          <w:lang w:val="nl-NL"/>
        </w:rPr>
        <w:t xml:space="preserve">e </w:t>
      </w:r>
      <w:r w:rsidR="00824A6E">
        <w:rPr>
          <w:rFonts w:ascii="Arial Nova Light" w:hAnsi="Arial Nova Light"/>
          <w:lang w:val="nl-NL"/>
        </w:rPr>
        <w:t>template ‘je routekaart naar de toekomst’. Waa</w:t>
      </w:r>
      <w:r w:rsidR="00D70959">
        <w:rPr>
          <w:rFonts w:ascii="Arial Nova Light" w:hAnsi="Arial Nova Light"/>
          <w:lang w:val="nl-NL"/>
        </w:rPr>
        <w:t xml:space="preserve">rom? </w:t>
      </w:r>
      <w:r w:rsidR="00D70959" w:rsidRPr="00D772F2">
        <w:rPr>
          <w:rFonts w:ascii="Arial Nova Light" w:hAnsi="Arial Nova Light"/>
          <w:lang w:val="nl-NL"/>
        </w:rPr>
        <w:t xml:space="preserve">Omdat </w:t>
      </w:r>
      <w:r w:rsidR="00D70959">
        <w:rPr>
          <w:rFonts w:ascii="Arial Nova Light" w:hAnsi="Arial Nova Light"/>
          <w:lang w:val="nl-NL"/>
        </w:rPr>
        <w:t>je iets moet doen met d</w:t>
      </w:r>
      <w:r w:rsidR="00824A6E">
        <w:rPr>
          <w:rFonts w:ascii="Arial Nova Light" w:hAnsi="Arial Nova Light"/>
          <w:lang w:val="nl-NL"/>
        </w:rPr>
        <w:t xml:space="preserve">eze acties. </w:t>
      </w:r>
      <w:r w:rsidR="00650D07">
        <w:rPr>
          <w:rFonts w:ascii="Arial Nova Light" w:hAnsi="Arial Nova Light"/>
          <w:lang w:val="nl-NL"/>
        </w:rPr>
        <w:t xml:space="preserve">Ze monitoren, onderhouden en vernieuwen. Om je </w:t>
      </w:r>
      <w:r w:rsidR="00D70959">
        <w:rPr>
          <w:rFonts w:ascii="Arial Nova Light" w:hAnsi="Arial Nova Light"/>
          <w:lang w:val="nl-NL"/>
        </w:rPr>
        <w:t xml:space="preserve">strategische </w:t>
      </w:r>
      <w:r w:rsidR="006B015D">
        <w:rPr>
          <w:rFonts w:ascii="Arial Nova Light" w:hAnsi="Arial Nova Light"/>
          <w:lang w:val="nl-NL"/>
        </w:rPr>
        <w:t>prioriteiten te behalen.</w:t>
      </w:r>
      <w:r w:rsidR="004E15FB">
        <w:rPr>
          <w:rFonts w:ascii="Arial Nova Light" w:hAnsi="Arial Nova Light"/>
          <w:lang w:val="nl-NL"/>
        </w:rPr>
        <w:br/>
      </w:r>
      <w:r w:rsidR="004E15FB">
        <w:rPr>
          <w:rFonts w:ascii="Arial Nova Light" w:hAnsi="Arial Nova Light"/>
          <w:lang w:val="nl-NL"/>
        </w:rPr>
        <w:br/>
      </w:r>
      <w:r w:rsidRPr="00D772F2">
        <w:rPr>
          <w:rFonts w:ascii="Arial Nova Light" w:hAnsi="Arial Nova Light"/>
          <w:i/>
          <w:iCs/>
          <w:color w:val="FFC000"/>
          <w:lang w:val="nl-NL"/>
        </w:rPr>
        <w:t>Waar vind je dit in de methode?</w:t>
      </w:r>
      <w:r w:rsidR="006B015D">
        <w:rPr>
          <w:rFonts w:ascii="Arial Nova Light" w:hAnsi="Arial Nova Light"/>
          <w:i/>
          <w:iCs/>
          <w:color w:val="FFC000"/>
          <w:lang w:val="nl-NL"/>
        </w:rPr>
        <w:br/>
      </w:r>
      <w:r w:rsidR="006B015D" w:rsidRPr="00F247AC">
        <w:rPr>
          <w:rFonts w:ascii="Arial Nova Light" w:hAnsi="Arial Nova Light"/>
          <w:lang w:val="nl-NL"/>
        </w:rPr>
        <w:t xml:space="preserve">In de online Nils omgeving &gt; </w:t>
      </w:r>
      <w:r w:rsidR="00331E93">
        <w:rPr>
          <w:rFonts w:ascii="Arial Nova Light" w:hAnsi="Arial Nova Light"/>
          <w:lang w:val="nl-NL"/>
        </w:rPr>
        <w:t xml:space="preserve">De route ernaartoe </w:t>
      </w:r>
      <w:r w:rsidR="006B015D" w:rsidRPr="00F247AC">
        <w:rPr>
          <w:rFonts w:ascii="Arial Nova Light" w:hAnsi="Arial Nova Light"/>
          <w:lang w:val="nl-NL"/>
        </w:rPr>
        <w:t xml:space="preserve">&gt; </w:t>
      </w:r>
      <w:r w:rsidR="00B01191">
        <w:rPr>
          <w:rFonts w:ascii="Arial Nova Light" w:hAnsi="Arial Nova Light"/>
          <w:lang w:val="nl-NL"/>
        </w:rPr>
        <w:t xml:space="preserve">Je routekaart maken &gt; </w:t>
      </w:r>
      <w:r w:rsidR="00C66A2B">
        <w:rPr>
          <w:rFonts w:ascii="Arial Nova Light" w:hAnsi="Arial Nova Light"/>
          <w:lang w:val="nl-NL"/>
        </w:rPr>
        <w:t>het template ‘je routekaart naar de toekomst’</w:t>
      </w:r>
      <w:r w:rsidR="00312492">
        <w:rPr>
          <w:rFonts w:ascii="Arial Nova Light" w:hAnsi="Arial Nova Light"/>
          <w:lang w:val="nl-NL"/>
        </w:rPr>
        <w:t>, de actiepunten</w:t>
      </w:r>
      <w:r w:rsidR="00C66A2B">
        <w:rPr>
          <w:rFonts w:ascii="Arial Nova Light" w:hAnsi="Arial Nova Light"/>
          <w:lang w:val="nl-NL"/>
        </w:rPr>
        <w:t>.</w:t>
      </w:r>
      <w:r w:rsidR="006B015D">
        <w:rPr>
          <w:rFonts w:ascii="Arial Nova Light" w:hAnsi="Arial Nova Light"/>
          <w:lang w:val="nl-NL"/>
        </w:rPr>
        <w:br/>
      </w:r>
    </w:p>
    <w:p w14:paraId="2BF5870D" w14:textId="59D21D2D" w:rsidR="00FD41A3" w:rsidRPr="00D772F2" w:rsidRDefault="00FD41A3" w:rsidP="00FD41A3">
      <w:pPr>
        <w:rPr>
          <w:rFonts w:ascii="Arial Nova Light" w:hAnsi="Arial Nova Light"/>
          <w:lang w:val="nl-NL"/>
        </w:rPr>
      </w:pPr>
    </w:p>
    <w:p w14:paraId="3557FB2E" w14:textId="148E6A5F" w:rsidR="00082BAA" w:rsidRPr="00D772F2" w:rsidRDefault="005759E2" w:rsidP="00816D22">
      <w:pPr>
        <w:pStyle w:val="Kop3"/>
      </w:pPr>
      <w:bookmarkStart w:id="53" w:name="_Toc85496794"/>
      <w:r w:rsidRPr="00D772F2">
        <w:lastRenderedPageBreak/>
        <w:t>Groeiagenda</w:t>
      </w:r>
      <w:bookmarkEnd w:id="53"/>
      <w:r w:rsidR="00FD41A3" w:rsidRPr="00D772F2">
        <w:br/>
      </w:r>
    </w:p>
    <w:p w14:paraId="6D61346D" w14:textId="51507A48" w:rsidR="00D70959" w:rsidRDefault="00DB749D" w:rsidP="00D70959">
      <w:pPr>
        <w:rPr>
          <w:rFonts w:ascii="Arial Nova Light" w:hAnsi="Arial Nova Light"/>
          <w:lang w:val="nl-NL"/>
        </w:rPr>
      </w:pPr>
      <w:r w:rsidRPr="00D772F2">
        <w:rPr>
          <w:rFonts w:ascii="Arial Nova Light" w:hAnsi="Arial Nova Light"/>
          <w:i/>
          <w:iCs/>
          <w:color w:val="FFC000"/>
          <w:lang w:val="nl-NL"/>
        </w:rPr>
        <w:t>Wat schrijf je hier op?</w:t>
      </w:r>
      <w:r w:rsidR="00D70959">
        <w:rPr>
          <w:rFonts w:ascii="Arial Nova Light" w:hAnsi="Arial Nova Light"/>
          <w:i/>
          <w:iCs/>
          <w:color w:val="FFC000"/>
          <w:lang w:val="nl-NL"/>
        </w:rPr>
        <w:br/>
      </w:r>
      <w:r w:rsidR="00563E95">
        <w:rPr>
          <w:rFonts w:ascii="Arial Nova Light" w:hAnsi="Arial Nova Light"/>
          <w:lang w:val="nl-NL"/>
        </w:rPr>
        <w:t xml:space="preserve">De lijst met acties uit je template ‘je routekaart naar de toekomst’, maar dan </w:t>
      </w:r>
      <w:r w:rsidR="00106FB4">
        <w:rPr>
          <w:rFonts w:ascii="Arial Nova Light" w:hAnsi="Arial Nova Light"/>
          <w:lang w:val="nl-NL"/>
        </w:rPr>
        <w:t xml:space="preserve">ingedeeld </w:t>
      </w:r>
      <w:r w:rsidR="00563E95">
        <w:rPr>
          <w:rFonts w:ascii="Arial Nova Light" w:hAnsi="Arial Nova Light"/>
          <w:lang w:val="nl-NL"/>
        </w:rPr>
        <w:t xml:space="preserve">in de tijd. Waarom? </w:t>
      </w:r>
      <w:r w:rsidR="00563E95" w:rsidRPr="00D772F2">
        <w:rPr>
          <w:rFonts w:ascii="Arial Nova Light" w:hAnsi="Arial Nova Light"/>
          <w:lang w:val="nl-NL"/>
        </w:rPr>
        <w:t xml:space="preserve">Omdat </w:t>
      </w:r>
      <w:r w:rsidR="00640B44">
        <w:rPr>
          <w:rFonts w:ascii="Arial Nova Light" w:hAnsi="Arial Nova Light"/>
          <w:lang w:val="nl-NL"/>
        </w:rPr>
        <w:t>er een volgordelijkheid zit in de acties</w:t>
      </w:r>
      <w:r w:rsidR="009A6887">
        <w:rPr>
          <w:rFonts w:ascii="Arial Nova Light" w:hAnsi="Arial Nova Light"/>
          <w:lang w:val="nl-NL"/>
        </w:rPr>
        <w:t xml:space="preserve">. En afhankelijkheden. </w:t>
      </w:r>
      <w:r w:rsidR="000B0944">
        <w:rPr>
          <w:rFonts w:ascii="Arial Nova Light" w:hAnsi="Arial Nova Light"/>
          <w:lang w:val="nl-NL"/>
        </w:rPr>
        <w:t xml:space="preserve">Zodat je </w:t>
      </w:r>
      <w:r w:rsidR="00A37B57">
        <w:rPr>
          <w:rFonts w:ascii="Arial Nova Light" w:hAnsi="Arial Nova Light"/>
          <w:lang w:val="nl-NL"/>
        </w:rPr>
        <w:t xml:space="preserve">overzicht houdt en </w:t>
      </w:r>
      <w:r w:rsidR="000B0944">
        <w:rPr>
          <w:rFonts w:ascii="Arial Nova Light" w:hAnsi="Arial Nova Light"/>
          <w:lang w:val="nl-NL"/>
        </w:rPr>
        <w:t>ze stap voor stap kunt uitvoeren.</w:t>
      </w:r>
    </w:p>
    <w:p w14:paraId="70EB867D" w14:textId="2ED9B395" w:rsidR="00DB749D" w:rsidRPr="00D772F2" w:rsidRDefault="00DB749D" w:rsidP="00DB749D">
      <w:pPr>
        <w:rPr>
          <w:rFonts w:ascii="Arial Nova Light" w:hAnsi="Arial Nova Light"/>
          <w:bCs/>
          <w:lang w:val="nl-NL"/>
        </w:rPr>
      </w:pPr>
      <w:r w:rsidRPr="00D772F2">
        <w:rPr>
          <w:rFonts w:ascii="Arial Nova Light" w:hAnsi="Arial Nova Light"/>
          <w:i/>
          <w:iCs/>
          <w:color w:val="FFC000"/>
          <w:lang w:val="nl-NL"/>
        </w:rPr>
        <w:t>Waar vind je dit in de methode?</w:t>
      </w:r>
      <w:r w:rsidR="00312492">
        <w:rPr>
          <w:rFonts w:ascii="Arial Nova Light" w:hAnsi="Arial Nova Light"/>
          <w:i/>
          <w:iCs/>
          <w:color w:val="FFC000"/>
          <w:lang w:val="nl-NL"/>
        </w:rPr>
        <w:br/>
      </w:r>
      <w:r w:rsidR="005E3BFB" w:rsidRPr="00F247AC">
        <w:rPr>
          <w:rFonts w:ascii="Arial Nova Light" w:hAnsi="Arial Nova Light"/>
          <w:lang w:val="nl-NL"/>
        </w:rPr>
        <w:t xml:space="preserve">In de online Nils omgeving &gt; </w:t>
      </w:r>
      <w:r w:rsidR="005E3BFB">
        <w:rPr>
          <w:rFonts w:ascii="Arial Nova Light" w:hAnsi="Arial Nova Light"/>
          <w:lang w:val="nl-NL"/>
        </w:rPr>
        <w:t xml:space="preserve">De route ernaartoe </w:t>
      </w:r>
      <w:r w:rsidR="005E3BFB" w:rsidRPr="00F247AC">
        <w:rPr>
          <w:rFonts w:ascii="Arial Nova Light" w:hAnsi="Arial Nova Light"/>
          <w:lang w:val="nl-NL"/>
        </w:rPr>
        <w:t xml:space="preserve">&gt; </w:t>
      </w:r>
      <w:r w:rsidR="00B01191">
        <w:rPr>
          <w:rFonts w:ascii="Arial Nova Light" w:hAnsi="Arial Nova Light"/>
          <w:lang w:val="nl-NL"/>
        </w:rPr>
        <w:t xml:space="preserve">Je routekaart maken &gt; </w:t>
      </w:r>
      <w:r w:rsidR="005E3BFB">
        <w:rPr>
          <w:rFonts w:ascii="Arial Nova Light" w:hAnsi="Arial Nova Light"/>
          <w:lang w:val="nl-NL"/>
        </w:rPr>
        <w:t xml:space="preserve">het template ‘je routekaart naar de toekomst’, </w:t>
      </w:r>
      <w:r w:rsidR="008C1C82">
        <w:rPr>
          <w:rFonts w:ascii="Arial Nova Light" w:hAnsi="Arial Nova Light"/>
          <w:lang w:val="nl-NL"/>
        </w:rPr>
        <w:t>het werkblad ‘</w:t>
      </w:r>
      <w:r w:rsidR="005E3BFB">
        <w:rPr>
          <w:rFonts w:ascii="Arial Nova Light" w:hAnsi="Arial Nova Light"/>
          <w:lang w:val="nl-NL"/>
        </w:rPr>
        <w:t>de groeiagenda</w:t>
      </w:r>
      <w:r w:rsidR="008C1C82">
        <w:rPr>
          <w:rFonts w:ascii="Arial Nova Light" w:hAnsi="Arial Nova Light"/>
          <w:lang w:val="nl-NL"/>
        </w:rPr>
        <w:t>’</w:t>
      </w:r>
      <w:r w:rsidR="005E3BFB">
        <w:rPr>
          <w:rFonts w:ascii="Arial Nova Light" w:hAnsi="Arial Nova Light"/>
          <w:lang w:val="nl-NL"/>
        </w:rPr>
        <w:t>.</w:t>
      </w:r>
    </w:p>
    <w:p w14:paraId="36938399" w14:textId="77777777" w:rsidR="00FD41A3" w:rsidRPr="00D772F2" w:rsidRDefault="00FD41A3" w:rsidP="00FD41A3">
      <w:pPr>
        <w:rPr>
          <w:rFonts w:ascii="Arial Nova Light" w:hAnsi="Arial Nova Light"/>
          <w:lang w:val="nl-NL"/>
        </w:rPr>
      </w:pPr>
    </w:p>
    <w:p w14:paraId="5FE6B8C1" w14:textId="77777777" w:rsidR="007F6949" w:rsidRPr="00D772F2" w:rsidRDefault="007F6949">
      <w:pPr>
        <w:rPr>
          <w:rFonts w:ascii="Arial Nova Light" w:hAnsi="Arial Nova Light"/>
          <w:lang w:val="nl-NL"/>
        </w:rPr>
      </w:pPr>
    </w:p>
    <w:p w14:paraId="742AF3F2" w14:textId="77777777" w:rsidR="007E0F91" w:rsidRPr="00D772F2" w:rsidRDefault="007E0F91" w:rsidP="00720A13">
      <w:pPr>
        <w:pStyle w:val="Kop1"/>
      </w:pPr>
    </w:p>
    <w:p w14:paraId="61E19952" w14:textId="34B42BB0" w:rsidR="003F1769" w:rsidRPr="00D772F2" w:rsidRDefault="003F1769">
      <w:pPr>
        <w:rPr>
          <w:rFonts w:ascii="Arial Nova Light" w:eastAsiaTheme="majorEastAsia" w:hAnsi="Arial Nova Light" w:cstheme="majorBidi"/>
          <w:caps/>
          <w:color w:val="2683C6" w:themeColor="accent6"/>
          <w:sz w:val="32"/>
          <w:szCs w:val="32"/>
          <w:lang w:val="nl-NL"/>
        </w:rPr>
      </w:pPr>
    </w:p>
    <w:sectPr w:rsidR="003F1769" w:rsidRPr="00D772F2" w:rsidSect="00212423">
      <w:footerReference w:type="default" r:id="rId12"/>
      <w:pgSz w:w="11907" w:h="16839" w:code="9"/>
      <w:pgMar w:top="1134" w:right="1134" w:bottom="1134" w:left="1134"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92767" w14:textId="77777777" w:rsidR="00840EF0" w:rsidRDefault="00840EF0">
      <w:pPr>
        <w:spacing w:after="0" w:line="240" w:lineRule="auto"/>
      </w:pPr>
      <w:r>
        <w:separator/>
      </w:r>
    </w:p>
  </w:endnote>
  <w:endnote w:type="continuationSeparator" w:id="0">
    <w:p w14:paraId="7BFBC105" w14:textId="77777777" w:rsidR="00840EF0" w:rsidRDefault="00840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ova">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419926"/>
      <w:docPartObj>
        <w:docPartGallery w:val="Page Numbers (Bottom of Page)"/>
        <w:docPartUnique/>
      </w:docPartObj>
    </w:sdtPr>
    <w:sdtEndPr>
      <w:rPr>
        <w:rFonts w:ascii="Arial Nova Light" w:hAnsi="Arial Nova Light"/>
      </w:rPr>
    </w:sdtEndPr>
    <w:sdtContent>
      <w:p w14:paraId="20D07A10" w14:textId="63D4A77B" w:rsidR="00212423" w:rsidRPr="00212423" w:rsidRDefault="00212423">
        <w:pPr>
          <w:pStyle w:val="Voettekst"/>
          <w:jc w:val="right"/>
          <w:rPr>
            <w:rFonts w:ascii="Arial Nova Light" w:hAnsi="Arial Nova Light"/>
          </w:rPr>
        </w:pPr>
        <w:r w:rsidRPr="00212423">
          <w:rPr>
            <w:rFonts w:ascii="Arial Nova Light" w:hAnsi="Arial Nova Light"/>
          </w:rPr>
          <w:fldChar w:fldCharType="begin"/>
        </w:r>
        <w:r w:rsidRPr="00212423">
          <w:rPr>
            <w:rFonts w:ascii="Arial Nova Light" w:hAnsi="Arial Nova Light"/>
          </w:rPr>
          <w:instrText>PAGE   \* MERGEFORMAT</w:instrText>
        </w:r>
        <w:r w:rsidRPr="00212423">
          <w:rPr>
            <w:rFonts w:ascii="Arial Nova Light" w:hAnsi="Arial Nova Light"/>
          </w:rPr>
          <w:fldChar w:fldCharType="separate"/>
        </w:r>
        <w:r w:rsidRPr="00212423">
          <w:rPr>
            <w:rFonts w:ascii="Arial Nova Light" w:hAnsi="Arial Nova Light"/>
            <w:lang w:val="nl-NL"/>
          </w:rPr>
          <w:t>2</w:t>
        </w:r>
        <w:r w:rsidRPr="00212423">
          <w:rPr>
            <w:rFonts w:ascii="Arial Nova Light" w:hAnsi="Arial Nova Light"/>
          </w:rPr>
          <w:fldChar w:fldCharType="end"/>
        </w:r>
      </w:p>
    </w:sdtContent>
  </w:sdt>
  <w:p w14:paraId="621075E8" w14:textId="77777777" w:rsidR="00212423" w:rsidRDefault="002124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4CB0F" w14:textId="77777777" w:rsidR="00840EF0" w:rsidRDefault="00840EF0">
      <w:pPr>
        <w:spacing w:after="0" w:line="240" w:lineRule="auto"/>
      </w:pPr>
      <w:r>
        <w:separator/>
      </w:r>
    </w:p>
  </w:footnote>
  <w:footnote w:type="continuationSeparator" w:id="0">
    <w:p w14:paraId="6FBBC938" w14:textId="77777777" w:rsidR="00840EF0" w:rsidRDefault="00840EF0">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ParagraphRange paragraphId="646165828" textId="235467005" start="15" length="7" invalidationStart="15" invalidationLength="7" id="pTPsgiCM"/>
    <int:ParagraphRange paragraphId="1159107431" textId="6922057" start="16" length="7" invalidationStart="16" invalidationLength="7" id="yrjbpmJk"/>
  </int:Manifest>
  <int:Observations>
    <int:Content id="pTPsgiCM">
      <int:Rejection type="LegacyProofing"/>
    </int:Content>
    <int:Content id="yrjbpmJ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jstopsomteke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jstopsomteke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jstopsomteke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jstopsomteken2"/>
      <w:lvlText w:val=""/>
      <w:lvlJc w:val="left"/>
      <w:pPr>
        <w:ind w:left="720" w:hanging="360"/>
      </w:pPr>
      <w:rPr>
        <w:rFonts w:ascii="Wingdings 2" w:hAnsi="Wingdings 2" w:hint="default"/>
      </w:rPr>
    </w:lvl>
  </w:abstractNum>
  <w:abstractNum w:abstractNumId="4" w15:restartNumberingAfterBreak="0">
    <w:nsid w:val="19950CC0"/>
    <w:multiLevelType w:val="multilevel"/>
    <w:tmpl w:val="F48666FC"/>
    <w:lvl w:ilvl="0">
      <w:start w:val="1"/>
      <w:numFmt w:val="decimal"/>
      <w:pStyle w:val="Kop2"/>
      <w:lvlText w:val="%1."/>
      <w:lvlJc w:val="left"/>
      <w:pPr>
        <w:ind w:left="720" w:hanging="360"/>
      </w:pPr>
      <w:rPr>
        <w:rFonts w:hint="default"/>
      </w:rPr>
    </w:lvl>
    <w:lvl w:ilvl="1">
      <w:start w:val="1"/>
      <w:numFmt w:val="decimal"/>
      <w:pStyle w:val="Kop3"/>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B17A9B"/>
    <w:multiLevelType w:val="multilevel"/>
    <w:tmpl w:val="0409001D"/>
    <w:styleLink w:val="Mediaanlijststijl"/>
    <w:lvl w:ilvl="0">
      <w:start w:val="1"/>
      <w:numFmt w:val="bullet"/>
      <w:lvlText w:val=""/>
      <w:lvlJc w:val="left"/>
      <w:pPr>
        <w:ind w:left="360" w:hanging="360"/>
      </w:pPr>
      <w:rPr>
        <w:rFonts w:ascii="Tw Cen MT" w:eastAsia="Times New Roman" w:hAnsi="Wingdings 2" w:cs="Times New Roman" w:hint="default"/>
        <w:color w:val="DD8047"/>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Lijstopsomtek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DAC3EC1"/>
    <w:multiLevelType w:val="multilevel"/>
    <w:tmpl w:val="814A79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6"/>
  </w:num>
  <w:num w:numId="3">
    <w:abstractNumId w:val="3"/>
  </w:num>
  <w:num w:numId="4">
    <w:abstractNumId w:val="2"/>
  </w:num>
  <w:num w:numId="5">
    <w:abstractNumId w:val="1"/>
  </w:num>
  <w:num w:numId="6">
    <w:abstractNumId w:val="0"/>
  </w:num>
  <w:num w:numId="7">
    <w:abstractNumId w:val="7"/>
  </w:num>
  <w:num w:numId="8">
    <w:abstractNumId w:val="4"/>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US" w:vendorID="64" w:dllVersion="0" w:nlCheck="1" w:checkStyle="0"/>
  <w:activeWritingStyle w:appName="MSWord" w:lang="nl-NL" w:vendorID="64" w:dllVersion="0" w:nlCheck="1" w:checkStyle="0"/>
  <w:proofState w:spelling="clean"/>
  <w:attachedTemplate r:id="rId1"/>
  <w:defaultTabStop w:val="709"/>
  <w:hyphenationZone w:val="4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D9"/>
    <w:rsid w:val="00001E0B"/>
    <w:rsid w:val="00001F4F"/>
    <w:rsid w:val="000027A9"/>
    <w:rsid w:val="000036ED"/>
    <w:rsid w:val="000046AD"/>
    <w:rsid w:val="00004A12"/>
    <w:rsid w:val="00006761"/>
    <w:rsid w:val="00007BA9"/>
    <w:rsid w:val="00007C6C"/>
    <w:rsid w:val="00010746"/>
    <w:rsid w:val="000139CA"/>
    <w:rsid w:val="000144AA"/>
    <w:rsid w:val="00014CC2"/>
    <w:rsid w:val="000177A2"/>
    <w:rsid w:val="00023BC2"/>
    <w:rsid w:val="000248F8"/>
    <w:rsid w:val="0002490B"/>
    <w:rsid w:val="00025B4F"/>
    <w:rsid w:val="00030AA8"/>
    <w:rsid w:val="00031204"/>
    <w:rsid w:val="000315BF"/>
    <w:rsid w:val="00033CE7"/>
    <w:rsid w:val="0003625F"/>
    <w:rsid w:val="00040F36"/>
    <w:rsid w:val="00044BA2"/>
    <w:rsid w:val="00044BC6"/>
    <w:rsid w:val="00045AE3"/>
    <w:rsid w:val="00045BE6"/>
    <w:rsid w:val="00045C71"/>
    <w:rsid w:val="0005050B"/>
    <w:rsid w:val="00051093"/>
    <w:rsid w:val="00052DCF"/>
    <w:rsid w:val="0005429D"/>
    <w:rsid w:val="000542E6"/>
    <w:rsid w:val="00054E02"/>
    <w:rsid w:val="00056555"/>
    <w:rsid w:val="00057303"/>
    <w:rsid w:val="00060EF9"/>
    <w:rsid w:val="000611C1"/>
    <w:rsid w:val="0006289D"/>
    <w:rsid w:val="0006498E"/>
    <w:rsid w:val="00064D1B"/>
    <w:rsid w:val="000659C2"/>
    <w:rsid w:val="000663C7"/>
    <w:rsid w:val="0006744D"/>
    <w:rsid w:val="000715BF"/>
    <w:rsid w:val="00071E87"/>
    <w:rsid w:val="00072038"/>
    <w:rsid w:val="0007252C"/>
    <w:rsid w:val="00077AC1"/>
    <w:rsid w:val="0008106D"/>
    <w:rsid w:val="00082946"/>
    <w:rsid w:val="00082BAA"/>
    <w:rsid w:val="00082C9F"/>
    <w:rsid w:val="00083DE9"/>
    <w:rsid w:val="000857F4"/>
    <w:rsid w:val="00085815"/>
    <w:rsid w:val="00090BC0"/>
    <w:rsid w:val="00093137"/>
    <w:rsid w:val="00093914"/>
    <w:rsid w:val="00094B47"/>
    <w:rsid w:val="0009535E"/>
    <w:rsid w:val="0009556B"/>
    <w:rsid w:val="00096397"/>
    <w:rsid w:val="000966A0"/>
    <w:rsid w:val="0009777A"/>
    <w:rsid w:val="000A0B59"/>
    <w:rsid w:val="000A15F5"/>
    <w:rsid w:val="000A1669"/>
    <w:rsid w:val="000A24B3"/>
    <w:rsid w:val="000A26DD"/>
    <w:rsid w:val="000A2CBD"/>
    <w:rsid w:val="000A44D8"/>
    <w:rsid w:val="000A5545"/>
    <w:rsid w:val="000A7E88"/>
    <w:rsid w:val="000B0224"/>
    <w:rsid w:val="000B062F"/>
    <w:rsid w:val="000B0944"/>
    <w:rsid w:val="000B19F9"/>
    <w:rsid w:val="000B2146"/>
    <w:rsid w:val="000B5EBF"/>
    <w:rsid w:val="000B6588"/>
    <w:rsid w:val="000B6855"/>
    <w:rsid w:val="000B70AF"/>
    <w:rsid w:val="000B7CE1"/>
    <w:rsid w:val="000B7EA5"/>
    <w:rsid w:val="000C1A8D"/>
    <w:rsid w:val="000C2C4F"/>
    <w:rsid w:val="000C3466"/>
    <w:rsid w:val="000C432A"/>
    <w:rsid w:val="000C5FE3"/>
    <w:rsid w:val="000C696D"/>
    <w:rsid w:val="000D11B6"/>
    <w:rsid w:val="000D27D7"/>
    <w:rsid w:val="000D32FB"/>
    <w:rsid w:val="000D47ED"/>
    <w:rsid w:val="000D636F"/>
    <w:rsid w:val="000E0381"/>
    <w:rsid w:val="000E05D7"/>
    <w:rsid w:val="000E0F4A"/>
    <w:rsid w:val="000E0F84"/>
    <w:rsid w:val="000E126D"/>
    <w:rsid w:val="000E197A"/>
    <w:rsid w:val="000E2611"/>
    <w:rsid w:val="000E2AF6"/>
    <w:rsid w:val="000E69D4"/>
    <w:rsid w:val="000F0AD7"/>
    <w:rsid w:val="000F148D"/>
    <w:rsid w:val="000F1ACF"/>
    <w:rsid w:val="000F246C"/>
    <w:rsid w:val="000F40CE"/>
    <w:rsid w:val="000F4461"/>
    <w:rsid w:val="000F653A"/>
    <w:rsid w:val="00101EC0"/>
    <w:rsid w:val="00103975"/>
    <w:rsid w:val="0010470E"/>
    <w:rsid w:val="00104AF0"/>
    <w:rsid w:val="00105B9A"/>
    <w:rsid w:val="00106FB4"/>
    <w:rsid w:val="001117B8"/>
    <w:rsid w:val="00115EFF"/>
    <w:rsid w:val="001176B2"/>
    <w:rsid w:val="00120DA5"/>
    <w:rsid w:val="00121510"/>
    <w:rsid w:val="0012188D"/>
    <w:rsid w:val="00125567"/>
    <w:rsid w:val="001260C3"/>
    <w:rsid w:val="001263A5"/>
    <w:rsid w:val="00127139"/>
    <w:rsid w:val="00130355"/>
    <w:rsid w:val="00132B0E"/>
    <w:rsid w:val="00134644"/>
    <w:rsid w:val="00136983"/>
    <w:rsid w:val="001405BD"/>
    <w:rsid w:val="001417CB"/>
    <w:rsid w:val="00141886"/>
    <w:rsid w:val="00143A28"/>
    <w:rsid w:val="00143D39"/>
    <w:rsid w:val="00143F8A"/>
    <w:rsid w:val="00144CF1"/>
    <w:rsid w:val="001453F2"/>
    <w:rsid w:val="00147D2D"/>
    <w:rsid w:val="00147E10"/>
    <w:rsid w:val="00147F13"/>
    <w:rsid w:val="001519BA"/>
    <w:rsid w:val="00151B6A"/>
    <w:rsid w:val="00152BB4"/>
    <w:rsid w:val="00157098"/>
    <w:rsid w:val="001579D9"/>
    <w:rsid w:val="00160561"/>
    <w:rsid w:val="00160D36"/>
    <w:rsid w:val="0016109C"/>
    <w:rsid w:val="00161DDC"/>
    <w:rsid w:val="00162D8A"/>
    <w:rsid w:val="001660EE"/>
    <w:rsid w:val="0016689B"/>
    <w:rsid w:val="00166BF9"/>
    <w:rsid w:val="00167C44"/>
    <w:rsid w:val="00170C91"/>
    <w:rsid w:val="0017332E"/>
    <w:rsid w:val="001758D3"/>
    <w:rsid w:val="001850B3"/>
    <w:rsid w:val="0018604D"/>
    <w:rsid w:val="00186CAC"/>
    <w:rsid w:val="0018730E"/>
    <w:rsid w:val="00193EA1"/>
    <w:rsid w:val="00195CB1"/>
    <w:rsid w:val="00195D56"/>
    <w:rsid w:val="001A005D"/>
    <w:rsid w:val="001A096A"/>
    <w:rsid w:val="001A1E78"/>
    <w:rsid w:val="001A22E2"/>
    <w:rsid w:val="001A384A"/>
    <w:rsid w:val="001A3F31"/>
    <w:rsid w:val="001A412A"/>
    <w:rsid w:val="001A7E67"/>
    <w:rsid w:val="001B137D"/>
    <w:rsid w:val="001B415E"/>
    <w:rsid w:val="001B4BC7"/>
    <w:rsid w:val="001B7AE4"/>
    <w:rsid w:val="001C3306"/>
    <w:rsid w:val="001C332C"/>
    <w:rsid w:val="001C4422"/>
    <w:rsid w:val="001C5A5C"/>
    <w:rsid w:val="001D0C93"/>
    <w:rsid w:val="001D278E"/>
    <w:rsid w:val="001D2874"/>
    <w:rsid w:val="001D3758"/>
    <w:rsid w:val="001D4AEA"/>
    <w:rsid w:val="001D6545"/>
    <w:rsid w:val="001D661C"/>
    <w:rsid w:val="001E5237"/>
    <w:rsid w:val="001E6C1E"/>
    <w:rsid w:val="001E77B4"/>
    <w:rsid w:val="001E7E9A"/>
    <w:rsid w:val="001F0114"/>
    <w:rsid w:val="001F13ED"/>
    <w:rsid w:val="001F1435"/>
    <w:rsid w:val="001F22CB"/>
    <w:rsid w:val="001F2472"/>
    <w:rsid w:val="001F4BFF"/>
    <w:rsid w:val="001F5C05"/>
    <w:rsid w:val="001F71E1"/>
    <w:rsid w:val="001F74F5"/>
    <w:rsid w:val="001F75C5"/>
    <w:rsid w:val="001F7985"/>
    <w:rsid w:val="002016A3"/>
    <w:rsid w:val="00201AC9"/>
    <w:rsid w:val="00202966"/>
    <w:rsid w:val="00203977"/>
    <w:rsid w:val="00203FB0"/>
    <w:rsid w:val="00204748"/>
    <w:rsid w:val="00204BEB"/>
    <w:rsid w:val="0020561F"/>
    <w:rsid w:val="0021005C"/>
    <w:rsid w:val="00211147"/>
    <w:rsid w:val="00211953"/>
    <w:rsid w:val="00212423"/>
    <w:rsid w:val="002138AD"/>
    <w:rsid w:val="00214D56"/>
    <w:rsid w:val="00216493"/>
    <w:rsid w:val="0021782B"/>
    <w:rsid w:val="00223494"/>
    <w:rsid w:val="00225FBC"/>
    <w:rsid w:val="00226047"/>
    <w:rsid w:val="002265FB"/>
    <w:rsid w:val="00226EEB"/>
    <w:rsid w:val="00227201"/>
    <w:rsid w:val="0023077C"/>
    <w:rsid w:val="002313DF"/>
    <w:rsid w:val="002323BB"/>
    <w:rsid w:val="00232DC0"/>
    <w:rsid w:val="002337A8"/>
    <w:rsid w:val="00234953"/>
    <w:rsid w:val="002350DE"/>
    <w:rsid w:val="002375C1"/>
    <w:rsid w:val="002413FD"/>
    <w:rsid w:val="0024185F"/>
    <w:rsid w:val="00241AA5"/>
    <w:rsid w:val="00241B4B"/>
    <w:rsid w:val="00241B8D"/>
    <w:rsid w:val="00243A91"/>
    <w:rsid w:val="002455A3"/>
    <w:rsid w:val="00246F8F"/>
    <w:rsid w:val="00247F78"/>
    <w:rsid w:val="002520B7"/>
    <w:rsid w:val="00252A3A"/>
    <w:rsid w:val="00252E8A"/>
    <w:rsid w:val="002543A1"/>
    <w:rsid w:val="002610F6"/>
    <w:rsid w:val="00261C60"/>
    <w:rsid w:val="002620BD"/>
    <w:rsid w:val="002624F6"/>
    <w:rsid w:val="002663EC"/>
    <w:rsid w:val="00266628"/>
    <w:rsid w:val="002677DF"/>
    <w:rsid w:val="0027195E"/>
    <w:rsid w:val="002720EF"/>
    <w:rsid w:val="002722CC"/>
    <w:rsid w:val="00272ED2"/>
    <w:rsid w:val="00273779"/>
    <w:rsid w:val="00276346"/>
    <w:rsid w:val="0028457E"/>
    <w:rsid w:val="002933C6"/>
    <w:rsid w:val="00293AE6"/>
    <w:rsid w:val="002948C5"/>
    <w:rsid w:val="002956C5"/>
    <w:rsid w:val="0029664E"/>
    <w:rsid w:val="00297382"/>
    <w:rsid w:val="0029738C"/>
    <w:rsid w:val="002A0A47"/>
    <w:rsid w:val="002A0C81"/>
    <w:rsid w:val="002A146E"/>
    <w:rsid w:val="002A163E"/>
    <w:rsid w:val="002A3BB5"/>
    <w:rsid w:val="002A4648"/>
    <w:rsid w:val="002A4A26"/>
    <w:rsid w:val="002A4EFB"/>
    <w:rsid w:val="002A6947"/>
    <w:rsid w:val="002A6D21"/>
    <w:rsid w:val="002B1A51"/>
    <w:rsid w:val="002B1DF9"/>
    <w:rsid w:val="002B2C4A"/>
    <w:rsid w:val="002B2CB1"/>
    <w:rsid w:val="002B2CD5"/>
    <w:rsid w:val="002B3394"/>
    <w:rsid w:val="002B55AD"/>
    <w:rsid w:val="002B5D52"/>
    <w:rsid w:val="002B6D5F"/>
    <w:rsid w:val="002B7749"/>
    <w:rsid w:val="002C1EA5"/>
    <w:rsid w:val="002C2EB4"/>
    <w:rsid w:val="002C5096"/>
    <w:rsid w:val="002C5190"/>
    <w:rsid w:val="002C700B"/>
    <w:rsid w:val="002D117E"/>
    <w:rsid w:val="002D16A1"/>
    <w:rsid w:val="002D4630"/>
    <w:rsid w:val="002D65DC"/>
    <w:rsid w:val="002D7190"/>
    <w:rsid w:val="002D77A2"/>
    <w:rsid w:val="002E0237"/>
    <w:rsid w:val="002E386E"/>
    <w:rsid w:val="002E5C6F"/>
    <w:rsid w:val="002E613B"/>
    <w:rsid w:val="002F2C25"/>
    <w:rsid w:val="002F393B"/>
    <w:rsid w:val="002F5982"/>
    <w:rsid w:val="002F68B4"/>
    <w:rsid w:val="002F7A20"/>
    <w:rsid w:val="00300284"/>
    <w:rsid w:val="003008C5"/>
    <w:rsid w:val="00300A45"/>
    <w:rsid w:val="00301889"/>
    <w:rsid w:val="00303496"/>
    <w:rsid w:val="00303B26"/>
    <w:rsid w:val="00307B11"/>
    <w:rsid w:val="003104A8"/>
    <w:rsid w:val="0031156D"/>
    <w:rsid w:val="00311CE4"/>
    <w:rsid w:val="00312492"/>
    <w:rsid w:val="00312867"/>
    <w:rsid w:val="003141A7"/>
    <w:rsid w:val="00316574"/>
    <w:rsid w:val="00317153"/>
    <w:rsid w:val="0031740E"/>
    <w:rsid w:val="00317A0F"/>
    <w:rsid w:val="003204D0"/>
    <w:rsid w:val="0032137A"/>
    <w:rsid w:val="00321766"/>
    <w:rsid w:val="00323138"/>
    <w:rsid w:val="00326EB4"/>
    <w:rsid w:val="00327FC0"/>
    <w:rsid w:val="003302F1"/>
    <w:rsid w:val="00330855"/>
    <w:rsid w:val="003308A2"/>
    <w:rsid w:val="003311D0"/>
    <w:rsid w:val="00331B5D"/>
    <w:rsid w:val="00331E93"/>
    <w:rsid w:val="00335A19"/>
    <w:rsid w:val="00335B47"/>
    <w:rsid w:val="00336F0E"/>
    <w:rsid w:val="00337DCC"/>
    <w:rsid w:val="00340ABE"/>
    <w:rsid w:val="0034161D"/>
    <w:rsid w:val="003444C1"/>
    <w:rsid w:val="003449EA"/>
    <w:rsid w:val="00345939"/>
    <w:rsid w:val="00346C7F"/>
    <w:rsid w:val="003472B5"/>
    <w:rsid w:val="00353399"/>
    <w:rsid w:val="003533A3"/>
    <w:rsid w:val="00353B17"/>
    <w:rsid w:val="00354C01"/>
    <w:rsid w:val="00356147"/>
    <w:rsid w:val="00356DE5"/>
    <w:rsid w:val="00360532"/>
    <w:rsid w:val="00360D94"/>
    <w:rsid w:val="0036234A"/>
    <w:rsid w:val="003624B2"/>
    <w:rsid w:val="0036251E"/>
    <w:rsid w:val="003633D9"/>
    <w:rsid w:val="00363487"/>
    <w:rsid w:val="00364284"/>
    <w:rsid w:val="0036570E"/>
    <w:rsid w:val="00366E88"/>
    <w:rsid w:val="0036797A"/>
    <w:rsid w:val="00367A68"/>
    <w:rsid w:val="00370855"/>
    <w:rsid w:val="0037257B"/>
    <w:rsid w:val="003727EA"/>
    <w:rsid w:val="00372A36"/>
    <w:rsid w:val="00372DB8"/>
    <w:rsid w:val="003732CD"/>
    <w:rsid w:val="00373530"/>
    <w:rsid w:val="00374376"/>
    <w:rsid w:val="003755E6"/>
    <w:rsid w:val="00375AB5"/>
    <w:rsid w:val="00377085"/>
    <w:rsid w:val="00380265"/>
    <w:rsid w:val="00380E99"/>
    <w:rsid w:val="00382756"/>
    <w:rsid w:val="003829EB"/>
    <w:rsid w:val="00383370"/>
    <w:rsid w:val="0038556E"/>
    <w:rsid w:val="003903D8"/>
    <w:rsid w:val="00390C51"/>
    <w:rsid w:val="00391CDF"/>
    <w:rsid w:val="00392CAE"/>
    <w:rsid w:val="00393820"/>
    <w:rsid w:val="003949A5"/>
    <w:rsid w:val="003967F6"/>
    <w:rsid w:val="00396B2F"/>
    <w:rsid w:val="00397236"/>
    <w:rsid w:val="003A0673"/>
    <w:rsid w:val="003A3170"/>
    <w:rsid w:val="003A4703"/>
    <w:rsid w:val="003B0946"/>
    <w:rsid w:val="003B19ED"/>
    <w:rsid w:val="003B367F"/>
    <w:rsid w:val="003B39D0"/>
    <w:rsid w:val="003B4D0C"/>
    <w:rsid w:val="003B4E00"/>
    <w:rsid w:val="003B4E6F"/>
    <w:rsid w:val="003B7A2C"/>
    <w:rsid w:val="003C0227"/>
    <w:rsid w:val="003C4032"/>
    <w:rsid w:val="003C4BE0"/>
    <w:rsid w:val="003C6303"/>
    <w:rsid w:val="003D0904"/>
    <w:rsid w:val="003D321F"/>
    <w:rsid w:val="003D3313"/>
    <w:rsid w:val="003D4955"/>
    <w:rsid w:val="003D59FF"/>
    <w:rsid w:val="003D5F3D"/>
    <w:rsid w:val="003D7AD4"/>
    <w:rsid w:val="003E079A"/>
    <w:rsid w:val="003E37E6"/>
    <w:rsid w:val="003E4AD6"/>
    <w:rsid w:val="003E4DDC"/>
    <w:rsid w:val="003E58B1"/>
    <w:rsid w:val="003E7948"/>
    <w:rsid w:val="003F1769"/>
    <w:rsid w:val="003F2170"/>
    <w:rsid w:val="003F2978"/>
    <w:rsid w:val="003F2FA4"/>
    <w:rsid w:val="003F5386"/>
    <w:rsid w:val="003F6303"/>
    <w:rsid w:val="003F7922"/>
    <w:rsid w:val="00400D06"/>
    <w:rsid w:val="004017C0"/>
    <w:rsid w:val="00401A88"/>
    <w:rsid w:val="00402033"/>
    <w:rsid w:val="00402279"/>
    <w:rsid w:val="00402418"/>
    <w:rsid w:val="00404F4B"/>
    <w:rsid w:val="00407F31"/>
    <w:rsid w:val="00410A6F"/>
    <w:rsid w:val="00412FA0"/>
    <w:rsid w:val="004147A3"/>
    <w:rsid w:val="004147C1"/>
    <w:rsid w:val="00416276"/>
    <w:rsid w:val="00417536"/>
    <w:rsid w:val="00417634"/>
    <w:rsid w:val="00421894"/>
    <w:rsid w:val="00423BA4"/>
    <w:rsid w:val="00424FD9"/>
    <w:rsid w:val="004260A9"/>
    <w:rsid w:val="00426B41"/>
    <w:rsid w:val="004302B2"/>
    <w:rsid w:val="00430948"/>
    <w:rsid w:val="004328CD"/>
    <w:rsid w:val="00434B5E"/>
    <w:rsid w:val="00435889"/>
    <w:rsid w:val="004364C7"/>
    <w:rsid w:val="00436A99"/>
    <w:rsid w:val="00440490"/>
    <w:rsid w:val="00440AFB"/>
    <w:rsid w:val="0044302F"/>
    <w:rsid w:val="0044603A"/>
    <w:rsid w:val="004477AC"/>
    <w:rsid w:val="00447EB3"/>
    <w:rsid w:val="004505D3"/>
    <w:rsid w:val="00451351"/>
    <w:rsid w:val="00452D88"/>
    <w:rsid w:val="00453532"/>
    <w:rsid w:val="0045558F"/>
    <w:rsid w:val="00456611"/>
    <w:rsid w:val="00456B0F"/>
    <w:rsid w:val="004578EA"/>
    <w:rsid w:val="004623E2"/>
    <w:rsid w:val="00462E3E"/>
    <w:rsid w:val="004633EF"/>
    <w:rsid w:val="00464018"/>
    <w:rsid w:val="00465B52"/>
    <w:rsid w:val="00466519"/>
    <w:rsid w:val="00466794"/>
    <w:rsid w:val="0046679F"/>
    <w:rsid w:val="00473DC3"/>
    <w:rsid w:val="00476A48"/>
    <w:rsid w:val="00476DB9"/>
    <w:rsid w:val="00477D1D"/>
    <w:rsid w:val="00480024"/>
    <w:rsid w:val="00482B45"/>
    <w:rsid w:val="00482C0E"/>
    <w:rsid w:val="004833F4"/>
    <w:rsid w:val="00484001"/>
    <w:rsid w:val="0048401D"/>
    <w:rsid w:val="00484D97"/>
    <w:rsid w:val="00485159"/>
    <w:rsid w:val="00485D44"/>
    <w:rsid w:val="00486191"/>
    <w:rsid w:val="00486322"/>
    <w:rsid w:val="00486AE9"/>
    <w:rsid w:val="0048734F"/>
    <w:rsid w:val="00490B09"/>
    <w:rsid w:val="00490DDB"/>
    <w:rsid w:val="00492970"/>
    <w:rsid w:val="004942B8"/>
    <w:rsid w:val="004945D8"/>
    <w:rsid w:val="00494A4C"/>
    <w:rsid w:val="00495095"/>
    <w:rsid w:val="00496865"/>
    <w:rsid w:val="0049730A"/>
    <w:rsid w:val="004975B2"/>
    <w:rsid w:val="00497EFB"/>
    <w:rsid w:val="004A14A3"/>
    <w:rsid w:val="004A3146"/>
    <w:rsid w:val="004A3ECD"/>
    <w:rsid w:val="004A4AA2"/>
    <w:rsid w:val="004A59E6"/>
    <w:rsid w:val="004B0418"/>
    <w:rsid w:val="004B111B"/>
    <w:rsid w:val="004B3023"/>
    <w:rsid w:val="004B5A53"/>
    <w:rsid w:val="004B6830"/>
    <w:rsid w:val="004B6F93"/>
    <w:rsid w:val="004C0EAE"/>
    <w:rsid w:val="004C1026"/>
    <w:rsid w:val="004C2570"/>
    <w:rsid w:val="004C27F8"/>
    <w:rsid w:val="004C3B6C"/>
    <w:rsid w:val="004C3BE0"/>
    <w:rsid w:val="004C4636"/>
    <w:rsid w:val="004C5187"/>
    <w:rsid w:val="004C5453"/>
    <w:rsid w:val="004C5D1A"/>
    <w:rsid w:val="004D0D6C"/>
    <w:rsid w:val="004D2849"/>
    <w:rsid w:val="004D45EC"/>
    <w:rsid w:val="004D4EE2"/>
    <w:rsid w:val="004D53AC"/>
    <w:rsid w:val="004D55BE"/>
    <w:rsid w:val="004D6E67"/>
    <w:rsid w:val="004D738B"/>
    <w:rsid w:val="004E13F0"/>
    <w:rsid w:val="004E15FB"/>
    <w:rsid w:val="004E20DA"/>
    <w:rsid w:val="004E2BE5"/>
    <w:rsid w:val="004E50A6"/>
    <w:rsid w:val="004E725B"/>
    <w:rsid w:val="004E75AE"/>
    <w:rsid w:val="004F0980"/>
    <w:rsid w:val="004F0C7E"/>
    <w:rsid w:val="004F2B10"/>
    <w:rsid w:val="004F56B2"/>
    <w:rsid w:val="00502A1C"/>
    <w:rsid w:val="0050581D"/>
    <w:rsid w:val="0050584E"/>
    <w:rsid w:val="005112A2"/>
    <w:rsid w:val="00511DFC"/>
    <w:rsid w:val="00515345"/>
    <w:rsid w:val="00515EAD"/>
    <w:rsid w:val="0051673C"/>
    <w:rsid w:val="0052334C"/>
    <w:rsid w:val="00524430"/>
    <w:rsid w:val="005247F9"/>
    <w:rsid w:val="00524FA6"/>
    <w:rsid w:val="00526178"/>
    <w:rsid w:val="0052685E"/>
    <w:rsid w:val="00526930"/>
    <w:rsid w:val="00526E32"/>
    <w:rsid w:val="00526EA0"/>
    <w:rsid w:val="00530B45"/>
    <w:rsid w:val="00531560"/>
    <w:rsid w:val="005328AE"/>
    <w:rsid w:val="00532D42"/>
    <w:rsid w:val="0053444D"/>
    <w:rsid w:val="00536A99"/>
    <w:rsid w:val="00536B79"/>
    <w:rsid w:val="0054026E"/>
    <w:rsid w:val="00540F37"/>
    <w:rsid w:val="0054491B"/>
    <w:rsid w:val="005462C8"/>
    <w:rsid w:val="005465F4"/>
    <w:rsid w:val="0055411B"/>
    <w:rsid w:val="005560CD"/>
    <w:rsid w:val="00563E95"/>
    <w:rsid w:val="00564553"/>
    <w:rsid w:val="005654F6"/>
    <w:rsid w:val="005666D7"/>
    <w:rsid w:val="00567B07"/>
    <w:rsid w:val="00570275"/>
    <w:rsid w:val="0057058B"/>
    <w:rsid w:val="00570C74"/>
    <w:rsid w:val="00570D79"/>
    <w:rsid w:val="00571417"/>
    <w:rsid w:val="00575501"/>
    <w:rsid w:val="005759E2"/>
    <w:rsid w:val="005759FB"/>
    <w:rsid w:val="00576136"/>
    <w:rsid w:val="0057748A"/>
    <w:rsid w:val="00577F56"/>
    <w:rsid w:val="00581890"/>
    <w:rsid w:val="00585856"/>
    <w:rsid w:val="005870F9"/>
    <w:rsid w:val="00590C9E"/>
    <w:rsid w:val="00593568"/>
    <w:rsid w:val="005941E5"/>
    <w:rsid w:val="005957C7"/>
    <w:rsid w:val="005A10E9"/>
    <w:rsid w:val="005A1BB3"/>
    <w:rsid w:val="005A5A42"/>
    <w:rsid w:val="005A6CD3"/>
    <w:rsid w:val="005A71EA"/>
    <w:rsid w:val="005B0094"/>
    <w:rsid w:val="005B02D7"/>
    <w:rsid w:val="005B36EF"/>
    <w:rsid w:val="005B6263"/>
    <w:rsid w:val="005B6BFF"/>
    <w:rsid w:val="005C08B4"/>
    <w:rsid w:val="005C1A68"/>
    <w:rsid w:val="005C4DE3"/>
    <w:rsid w:val="005C674B"/>
    <w:rsid w:val="005C7952"/>
    <w:rsid w:val="005D0FA5"/>
    <w:rsid w:val="005D11AB"/>
    <w:rsid w:val="005D14CE"/>
    <w:rsid w:val="005D201A"/>
    <w:rsid w:val="005D3B0D"/>
    <w:rsid w:val="005D5C06"/>
    <w:rsid w:val="005E011F"/>
    <w:rsid w:val="005E0FED"/>
    <w:rsid w:val="005E1538"/>
    <w:rsid w:val="005E3BFB"/>
    <w:rsid w:val="005E6556"/>
    <w:rsid w:val="005E66B0"/>
    <w:rsid w:val="005F1088"/>
    <w:rsid w:val="005F21CF"/>
    <w:rsid w:val="005F28F1"/>
    <w:rsid w:val="005F37C6"/>
    <w:rsid w:val="005F4555"/>
    <w:rsid w:val="005F4D96"/>
    <w:rsid w:val="005F4F5D"/>
    <w:rsid w:val="00601429"/>
    <w:rsid w:val="006015B5"/>
    <w:rsid w:val="006018A3"/>
    <w:rsid w:val="00602F0B"/>
    <w:rsid w:val="00606AA4"/>
    <w:rsid w:val="00606FE7"/>
    <w:rsid w:val="006077E8"/>
    <w:rsid w:val="00610A16"/>
    <w:rsid w:val="00611B62"/>
    <w:rsid w:val="00612D47"/>
    <w:rsid w:val="00613885"/>
    <w:rsid w:val="00615242"/>
    <w:rsid w:val="006165A3"/>
    <w:rsid w:val="006203B3"/>
    <w:rsid w:val="0062078E"/>
    <w:rsid w:val="00620ABC"/>
    <w:rsid w:val="00620AF1"/>
    <w:rsid w:val="00621652"/>
    <w:rsid w:val="00622F92"/>
    <w:rsid w:val="0063146C"/>
    <w:rsid w:val="00631671"/>
    <w:rsid w:val="00633155"/>
    <w:rsid w:val="00635265"/>
    <w:rsid w:val="006358B7"/>
    <w:rsid w:val="006372D3"/>
    <w:rsid w:val="00640B44"/>
    <w:rsid w:val="00640F40"/>
    <w:rsid w:val="006411F4"/>
    <w:rsid w:val="00641CA8"/>
    <w:rsid w:val="00642384"/>
    <w:rsid w:val="00643820"/>
    <w:rsid w:val="0064762D"/>
    <w:rsid w:val="00650BEE"/>
    <w:rsid w:val="00650CEF"/>
    <w:rsid w:val="00650D07"/>
    <w:rsid w:val="00651470"/>
    <w:rsid w:val="006514A5"/>
    <w:rsid w:val="0065389C"/>
    <w:rsid w:val="006551F8"/>
    <w:rsid w:val="00655E87"/>
    <w:rsid w:val="00657D37"/>
    <w:rsid w:val="00657EE8"/>
    <w:rsid w:val="0066346E"/>
    <w:rsid w:val="00666235"/>
    <w:rsid w:val="006666D6"/>
    <w:rsid w:val="00666A0A"/>
    <w:rsid w:val="006701A0"/>
    <w:rsid w:val="00670CC5"/>
    <w:rsid w:val="00671C96"/>
    <w:rsid w:val="00672B9D"/>
    <w:rsid w:val="00674420"/>
    <w:rsid w:val="006758BF"/>
    <w:rsid w:val="00676592"/>
    <w:rsid w:val="00680991"/>
    <w:rsid w:val="00682F49"/>
    <w:rsid w:val="00683C07"/>
    <w:rsid w:val="00683D12"/>
    <w:rsid w:val="00684E20"/>
    <w:rsid w:val="00685ED7"/>
    <w:rsid w:val="00686BCF"/>
    <w:rsid w:val="00687CA0"/>
    <w:rsid w:val="00690166"/>
    <w:rsid w:val="006912F0"/>
    <w:rsid w:val="00692408"/>
    <w:rsid w:val="00692A1D"/>
    <w:rsid w:val="00697555"/>
    <w:rsid w:val="006A0342"/>
    <w:rsid w:val="006A516B"/>
    <w:rsid w:val="006A522A"/>
    <w:rsid w:val="006A599F"/>
    <w:rsid w:val="006A720A"/>
    <w:rsid w:val="006A7C3D"/>
    <w:rsid w:val="006B015D"/>
    <w:rsid w:val="006B095C"/>
    <w:rsid w:val="006B1031"/>
    <w:rsid w:val="006B1B23"/>
    <w:rsid w:val="006B1E4A"/>
    <w:rsid w:val="006B24CB"/>
    <w:rsid w:val="006B32E1"/>
    <w:rsid w:val="006B361A"/>
    <w:rsid w:val="006B6F44"/>
    <w:rsid w:val="006B7A34"/>
    <w:rsid w:val="006C1948"/>
    <w:rsid w:val="006C4C6E"/>
    <w:rsid w:val="006C553B"/>
    <w:rsid w:val="006C6FB4"/>
    <w:rsid w:val="006D0DE8"/>
    <w:rsid w:val="006D165B"/>
    <w:rsid w:val="006D2F1F"/>
    <w:rsid w:val="006D3D66"/>
    <w:rsid w:val="006E4869"/>
    <w:rsid w:val="006E633D"/>
    <w:rsid w:val="006E6397"/>
    <w:rsid w:val="006E6BD4"/>
    <w:rsid w:val="006E72FE"/>
    <w:rsid w:val="006E7BF5"/>
    <w:rsid w:val="006F0162"/>
    <w:rsid w:val="006F0562"/>
    <w:rsid w:val="006F126C"/>
    <w:rsid w:val="006F17FD"/>
    <w:rsid w:val="006F40AF"/>
    <w:rsid w:val="006F4A42"/>
    <w:rsid w:val="006F7103"/>
    <w:rsid w:val="00701342"/>
    <w:rsid w:val="00703EE9"/>
    <w:rsid w:val="0070424E"/>
    <w:rsid w:val="0070495B"/>
    <w:rsid w:val="007051AC"/>
    <w:rsid w:val="00705878"/>
    <w:rsid w:val="007064D3"/>
    <w:rsid w:val="0070777F"/>
    <w:rsid w:val="00707A55"/>
    <w:rsid w:val="00707AD6"/>
    <w:rsid w:val="007102AF"/>
    <w:rsid w:val="0071084D"/>
    <w:rsid w:val="007131D6"/>
    <w:rsid w:val="007139EA"/>
    <w:rsid w:val="007146A3"/>
    <w:rsid w:val="00714FCE"/>
    <w:rsid w:val="00716213"/>
    <w:rsid w:val="00716D0E"/>
    <w:rsid w:val="00716D99"/>
    <w:rsid w:val="007205B2"/>
    <w:rsid w:val="00720A13"/>
    <w:rsid w:val="00721C57"/>
    <w:rsid w:val="00722140"/>
    <w:rsid w:val="00722B41"/>
    <w:rsid w:val="007237A2"/>
    <w:rsid w:val="007239FA"/>
    <w:rsid w:val="007251A4"/>
    <w:rsid w:val="00725D90"/>
    <w:rsid w:val="0072661B"/>
    <w:rsid w:val="00726F8D"/>
    <w:rsid w:val="00727E02"/>
    <w:rsid w:val="00727FD3"/>
    <w:rsid w:val="00731F3C"/>
    <w:rsid w:val="00733A18"/>
    <w:rsid w:val="00733C8D"/>
    <w:rsid w:val="007359D8"/>
    <w:rsid w:val="00736498"/>
    <w:rsid w:val="007401C7"/>
    <w:rsid w:val="00740D21"/>
    <w:rsid w:val="00741432"/>
    <w:rsid w:val="00741AA7"/>
    <w:rsid w:val="007428A5"/>
    <w:rsid w:val="00742CE4"/>
    <w:rsid w:val="007434FF"/>
    <w:rsid w:val="00745391"/>
    <w:rsid w:val="00746CAD"/>
    <w:rsid w:val="00747719"/>
    <w:rsid w:val="00751BB5"/>
    <w:rsid w:val="007537D6"/>
    <w:rsid w:val="007575CB"/>
    <w:rsid w:val="00757F0B"/>
    <w:rsid w:val="00761EC8"/>
    <w:rsid w:val="00762710"/>
    <w:rsid w:val="007633A1"/>
    <w:rsid w:val="0076372A"/>
    <w:rsid w:val="00765AAB"/>
    <w:rsid w:val="007667A1"/>
    <w:rsid w:val="00767A9E"/>
    <w:rsid w:val="00770D01"/>
    <w:rsid w:val="007710D6"/>
    <w:rsid w:val="00771785"/>
    <w:rsid w:val="00771B50"/>
    <w:rsid w:val="00771D23"/>
    <w:rsid w:val="00772079"/>
    <w:rsid w:val="00772260"/>
    <w:rsid w:val="00773A5D"/>
    <w:rsid w:val="00776D34"/>
    <w:rsid w:val="0077725A"/>
    <w:rsid w:val="0078065E"/>
    <w:rsid w:val="00787176"/>
    <w:rsid w:val="00790F51"/>
    <w:rsid w:val="007977BC"/>
    <w:rsid w:val="00797D52"/>
    <w:rsid w:val="007A1C0A"/>
    <w:rsid w:val="007A462B"/>
    <w:rsid w:val="007A698C"/>
    <w:rsid w:val="007B197F"/>
    <w:rsid w:val="007B1D81"/>
    <w:rsid w:val="007B2DB2"/>
    <w:rsid w:val="007B7512"/>
    <w:rsid w:val="007C104A"/>
    <w:rsid w:val="007C37D9"/>
    <w:rsid w:val="007C4F00"/>
    <w:rsid w:val="007C5D72"/>
    <w:rsid w:val="007C712F"/>
    <w:rsid w:val="007D1299"/>
    <w:rsid w:val="007D1FD1"/>
    <w:rsid w:val="007D2996"/>
    <w:rsid w:val="007D2D71"/>
    <w:rsid w:val="007D58ED"/>
    <w:rsid w:val="007D6598"/>
    <w:rsid w:val="007D66B8"/>
    <w:rsid w:val="007D6D3E"/>
    <w:rsid w:val="007E0F91"/>
    <w:rsid w:val="007E16CD"/>
    <w:rsid w:val="007E1A51"/>
    <w:rsid w:val="007E2907"/>
    <w:rsid w:val="007E4260"/>
    <w:rsid w:val="007E49C7"/>
    <w:rsid w:val="007E5A24"/>
    <w:rsid w:val="007E66A7"/>
    <w:rsid w:val="007F0F2E"/>
    <w:rsid w:val="007F0F75"/>
    <w:rsid w:val="007F2A7C"/>
    <w:rsid w:val="007F6949"/>
    <w:rsid w:val="007F7C9C"/>
    <w:rsid w:val="00800054"/>
    <w:rsid w:val="008023CE"/>
    <w:rsid w:val="008025C2"/>
    <w:rsid w:val="00802724"/>
    <w:rsid w:val="00803296"/>
    <w:rsid w:val="00803322"/>
    <w:rsid w:val="008056AD"/>
    <w:rsid w:val="00806F9B"/>
    <w:rsid w:val="0080706E"/>
    <w:rsid w:val="0081061E"/>
    <w:rsid w:val="00810756"/>
    <w:rsid w:val="00810B47"/>
    <w:rsid w:val="00811CC2"/>
    <w:rsid w:val="00814135"/>
    <w:rsid w:val="00814252"/>
    <w:rsid w:val="00816D22"/>
    <w:rsid w:val="00817601"/>
    <w:rsid w:val="00817EE2"/>
    <w:rsid w:val="0082017D"/>
    <w:rsid w:val="00823701"/>
    <w:rsid w:val="00824587"/>
    <w:rsid w:val="0082472C"/>
    <w:rsid w:val="00824A6E"/>
    <w:rsid w:val="008253B4"/>
    <w:rsid w:val="008259BD"/>
    <w:rsid w:val="008260D6"/>
    <w:rsid w:val="00826580"/>
    <w:rsid w:val="00827909"/>
    <w:rsid w:val="00832442"/>
    <w:rsid w:val="00833958"/>
    <w:rsid w:val="0083433D"/>
    <w:rsid w:val="008343CC"/>
    <w:rsid w:val="00835AAD"/>
    <w:rsid w:val="00835D12"/>
    <w:rsid w:val="00837CE4"/>
    <w:rsid w:val="008402FB"/>
    <w:rsid w:val="00840EF0"/>
    <w:rsid w:val="00841AA7"/>
    <w:rsid w:val="00842BDD"/>
    <w:rsid w:val="008439DC"/>
    <w:rsid w:val="00845646"/>
    <w:rsid w:val="0084573E"/>
    <w:rsid w:val="00845E0F"/>
    <w:rsid w:val="00846FFC"/>
    <w:rsid w:val="008470E9"/>
    <w:rsid w:val="008474B9"/>
    <w:rsid w:val="00850DED"/>
    <w:rsid w:val="00851F9A"/>
    <w:rsid w:val="00852AF1"/>
    <w:rsid w:val="00852B1E"/>
    <w:rsid w:val="00854BF4"/>
    <w:rsid w:val="008558DC"/>
    <w:rsid w:val="00856345"/>
    <w:rsid w:val="00856A79"/>
    <w:rsid w:val="00856E5B"/>
    <w:rsid w:val="00861184"/>
    <w:rsid w:val="00861BB1"/>
    <w:rsid w:val="00862566"/>
    <w:rsid w:val="00862FAA"/>
    <w:rsid w:val="00863CCC"/>
    <w:rsid w:val="0086609D"/>
    <w:rsid w:val="008662C4"/>
    <w:rsid w:val="008674E4"/>
    <w:rsid w:val="0087060F"/>
    <w:rsid w:val="008731D0"/>
    <w:rsid w:val="008734BB"/>
    <w:rsid w:val="00877020"/>
    <w:rsid w:val="00877F2C"/>
    <w:rsid w:val="0088230E"/>
    <w:rsid w:val="008849F6"/>
    <w:rsid w:val="008855B3"/>
    <w:rsid w:val="008855DA"/>
    <w:rsid w:val="008869AA"/>
    <w:rsid w:val="00887952"/>
    <w:rsid w:val="00890BCD"/>
    <w:rsid w:val="00890E91"/>
    <w:rsid w:val="00891272"/>
    <w:rsid w:val="00891EB3"/>
    <w:rsid w:val="00892C91"/>
    <w:rsid w:val="00894EBE"/>
    <w:rsid w:val="00895CAD"/>
    <w:rsid w:val="008960AE"/>
    <w:rsid w:val="00896FB2"/>
    <w:rsid w:val="00897DC1"/>
    <w:rsid w:val="008A127B"/>
    <w:rsid w:val="008A1619"/>
    <w:rsid w:val="008A31B2"/>
    <w:rsid w:val="008A35D5"/>
    <w:rsid w:val="008A4B5C"/>
    <w:rsid w:val="008A5A94"/>
    <w:rsid w:val="008A6D49"/>
    <w:rsid w:val="008B0F58"/>
    <w:rsid w:val="008B3E07"/>
    <w:rsid w:val="008B47E6"/>
    <w:rsid w:val="008B6411"/>
    <w:rsid w:val="008B7104"/>
    <w:rsid w:val="008C091D"/>
    <w:rsid w:val="008C13AB"/>
    <w:rsid w:val="008C1C82"/>
    <w:rsid w:val="008C26F0"/>
    <w:rsid w:val="008C3297"/>
    <w:rsid w:val="008C3C16"/>
    <w:rsid w:val="008C5504"/>
    <w:rsid w:val="008C5B7F"/>
    <w:rsid w:val="008C62B2"/>
    <w:rsid w:val="008C76B5"/>
    <w:rsid w:val="008D0170"/>
    <w:rsid w:val="008D3BDC"/>
    <w:rsid w:val="008D3C84"/>
    <w:rsid w:val="008D47EB"/>
    <w:rsid w:val="008D4820"/>
    <w:rsid w:val="008D5C5A"/>
    <w:rsid w:val="008E07B9"/>
    <w:rsid w:val="008E1523"/>
    <w:rsid w:val="008E1734"/>
    <w:rsid w:val="008E2494"/>
    <w:rsid w:val="008E26AD"/>
    <w:rsid w:val="008E3ECF"/>
    <w:rsid w:val="008E4B58"/>
    <w:rsid w:val="008E51A0"/>
    <w:rsid w:val="008E6B33"/>
    <w:rsid w:val="008F036B"/>
    <w:rsid w:val="008F04A7"/>
    <w:rsid w:val="008F0580"/>
    <w:rsid w:val="008F1043"/>
    <w:rsid w:val="008F168D"/>
    <w:rsid w:val="008F509B"/>
    <w:rsid w:val="008F7AEA"/>
    <w:rsid w:val="009040CA"/>
    <w:rsid w:val="009046EE"/>
    <w:rsid w:val="00905E49"/>
    <w:rsid w:val="00906B4D"/>
    <w:rsid w:val="00907551"/>
    <w:rsid w:val="00911C1D"/>
    <w:rsid w:val="00913C98"/>
    <w:rsid w:val="00915B19"/>
    <w:rsid w:val="00916CDD"/>
    <w:rsid w:val="009214B2"/>
    <w:rsid w:val="00923FB6"/>
    <w:rsid w:val="009242EA"/>
    <w:rsid w:val="009246BD"/>
    <w:rsid w:val="009250CD"/>
    <w:rsid w:val="0092565D"/>
    <w:rsid w:val="00925923"/>
    <w:rsid w:val="009261B2"/>
    <w:rsid w:val="00927CC8"/>
    <w:rsid w:val="00930261"/>
    <w:rsid w:val="00930ED2"/>
    <w:rsid w:val="00931015"/>
    <w:rsid w:val="00932793"/>
    <w:rsid w:val="00932B1C"/>
    <w:rsid w:val="00932DF1"/>
    <w:rsid w:val="009360E6"/>
    <w:rsid w:val="00936148"/>
    <w:rsid w:val="00936B7D"/>
    <w:rsid w:val="00937CE4"/>
    <w:rsid w:val="009415E9"/>
    <w:rsid w:val="0094168A"/>
    <w:rsid w:val="009436AB"/>
    <w:rsid w:val="0094533B"/>
    <w:rsid w:val="00946342"/>
    <w:rsid w:val="00947064"/>
    <w:rsid w:val="00951946"/>
    <w:rsid w:val="009550F9"/>
    <w:rsid w:val="00955814"/>
    <w:rsid w:val="0095723A"/>
    <w:rsid w:val="009577EC"/>
    <w:rsid w:val="009606D6"/>
    <w:rsid w:val="00961C60"/>
    <w:rsid w:val="00961CD8"/>
    <w:rsid w:val="0096281B"/>
    <w:rsid w:val="0096297A"/>
    <w:rsid w:val="0096487D"/>
    <w:rsid w:val="00965567"/>
    <w:rsid w:val="00965DE7"/>
    <w:rsid w:val="00967913"/>
    <w:rsid w:val="0097051D"/>
    <w:rsid w:val="009732AB"/>
    <w:rsid w:val="00973BC7"/>
    <w:rsid w:val="00974D20"/>
    <w:rsid w:val="00974F0E"/>
    <w:rsid w:val="009758CD"/>
    <w:rsid w:val="0097642D"/>
    <w:rsid w:val="00976F76"/>
    <w:rsid w:val="0097771A"/>
    <w:rsid w:val="00977B85"/>
    <w:rsid w:val="00980282"/>
    <w:rsid w:val="00980538"/>
    <w:rsid w:val="0098087E"/>
    <w:rsid w:val="009824F9"/>
    <w:rsid w:val="00982894"/>
    <w:rsid w:val="00986776"/>
    <w:rsid w:val="00986CB3"/>
    <w:rsid w:val="0099119C"/>
    <w:rsid w:val="0099502C"/>
    <w:rsid w:val="0099533A"/>
    <w:rsid w:val="009962ED"/>
    <w:rsid w:val="009968A1"/>
    <w:rsid w:val="00996CB4"/>
    <w:rsid w:val="009975B8"/>
    <w:rsid w:val="009A21C7"/>
    <w:rsid w:val="009A3288"/>
    <w:rsid w:val="009A338E"/>
    <w:rsid w:val="009A5AE1"/>
    <w:rsid w:val="009A6887"/>
    <w:rsid w:val="009A70A8"/>
    <w:rsid w:val="009A76B5"/>
    <w:rsid w:val="009A7E5A"/>
    <w:rsid w:val="009B355D"/>
    <w:rsid w:val="009B626A"/>
    <w:rsid w:val="009B7574"/>
    <w:rsid w:val="009C1D22"/>
    <w:rsid w:val="009C3344"/>
    <w:rsid w:val="009C369F"/>
    <w:rsid w:val="009C38B7"/>
    <w:rsid w:val="009C38C9"/>
    <w:rsid w:val="009C53F3"/>
    <w:rsid w:val="009C5B08"/>
    <w:rsid w:val="009C6589"/>
    <w:rsid w:val="009C659B"/>
    <w:rsid w:val="009D0046"/>
    <w:rsid w:val="009D0691"/>
    <w:rsid w:val="009D1072"/>
    <w:rsid w:val="009D36F6"/>
    <w:rsid w:val="009D4397"/>
    <w:rsid w:val="009D449C"/>
    <w:rsid w:val="009D7830"/>
    <w:rsid w:val="009E280E"/>
    <w:rsid w:val="009E309B"/>
    <w:rsid w:val="009E533C"/>
    <w:rsid w:val="009F0595"/>
    <w:rsid w:val="009F11AC"/>
    <w:rsid w:val="009F362B"/>
    <w:rsid w:val="009F3ACD"/>
    <w:rsid w:val="009F42BB"/>
    <w:rsid w:val="009F61B9"/>
    <w:rsid w:val="009F77BE"/>
    <w:rsid w:val="00A00023"/>
    <w:rsid w:val="00A020A7"/>
    <w:rsid w:val="00A02BC1"/>
    <w:rsid w:val="00A030F5"/>
    <w:rsid w:val="00A03A3B"/>
    <w:rsid w:val="00A0448B"/>
    <w:rsid w:val="00A07C9A"/>
    <w:rsid w:val="00A12C3C"/>
    <w:rsid w:val="00A12C81"/>
    <w:rsid w:val="00A139B1"/>
    <w:rsid w:val="00A17F4B"/>
    <w:rsid w:val="00A20264"/>
    <w:rsid w:val="00A214A0"/>
    <w:rsid w:val="00A21791"/>
    <w:rsid w:val="00A22017"/>
    <w:rsid w:val="00A240D3"/>
    <w:rsid w:val="00A26F43"/>
    <w:rsid w:val="00A2727B"/>
    <w:rsid w:val="00A27D1A"/>
    <w:rsid w:val="00A30FD6"/>
    <w:rsid w:val="00A314AF"/>
    <w:rsid w:val="00A322AD"/>
    <w:rsid w:val="00A33246"/>
    <w:rsid w:val="00A34DDB"/>
    <w:rsid w:val="00A357D3"/>
    <w:rsid w:val="00A36DF0"/>
    <w:rsid w:val="00A3707D"/>
    <w:rsid w:val="00A37B57"/>
    <w:rsid w:val="00A37F19"/>
    <w:rsid w:val="00A406AC"/>
    <w:rsid w:val="00A41B3F"/>
    <w:rsid w:val="00A428AE"/>
    <w:rsid w:val="00A42FA1"/>
    <w:rsid w:val="00A44245"/>
    <w:rsid w:val="00A4490A"/>
    <w:rsid w:val="00A44C9A"/>
    <w:rsid w:val="00A467C6"/>
    <w:rsid w:val="00A47568"/>
    <w:rsid w:val="00A50F65"/>
    <w:rsid w:val="00A5144C"/>
    <w:rsid w:val="00A5287F"/>
    <w:rsid w:val="00A53C5F"/>
    <w:rsid w:val="00A53DBC"/>
    <w:rsid w:val="00A56C82"/>
    <w:rsid w:val="00A57445"/>
    <w:rsid w:val="00A62F25"/>
    <w:rsid w:val="00A64024"/>
    <w:rsid w:val="00A656C7"/>
    <w:rsid w:val="00A658B0"/>
    <w:rsid w:val="00A65E6F"/>
    <w:rsid w:val="00A71205"/>
    <w:rsid w:val="00A7145A"/>
    <w:rsid w:val="00A714A9"/>
    <w:rsid w:val="00A72C9D"/>
    <w:rsid w:val="00A73574"/>
    <w:rsid w:val="00A73DBF"/>
    <w:rsid w:val="00A77921"/>
    <w:rsid w:val="00A80291"/>
    <w:rsid w:val="00A817F2"/>
    <w:rsid w:val="00A8280E"/>
    <w:rsid w:val="00A82A74"/>
    <w:rsid w:val="00A83799"/>
    <w:rsid w:val="00A84444"/>
    <w:rsid w:val="00A8501E"/>
    <w:rsid w:val="00A85529"/>
    <w:rsid w:val="00A86102"/>
    <w:rsid w:val="00A86369"/>
    <w:rsid w:val="00A87559"/>
    <w:rsid w:val="00A91E8B"/>
    <w:rsid w:val="00A9410B"/>
    <w:rsid w:val="00A94830"/>
    <w:rsid w:val="00A94F64"/>
    <w:rsid w:val="00AA0D2E"/>
    <w:rsid w:val="00AA1A9D"/>
    <w:rsid w:val="00AA6C1C"/>
    <w:rsid w:val="00AB0358"/>
    <w:rsid w:val="00AB1A18"/>
    <w:rsid w:val="00AB267A"/>
    <w:rsid w:val="00AB3E53"/>
    <w:rsid w:val="00AB4578"/>
    <w:rsid w:val="00AB4AB4"/>
    <w:rsid w:val="00AB5625"/>
    <w:rsid w:val="00AB57B1"/>
    <w:rsid w:val="00AB5981"/>
    <w:rsid w:val="00AB6598"/>
    <w:rsid w:val="00AC1AC7"/>
    <w:rsid w:val="00AC56B0"/>
    <w:rsid w:val="00AC774C"/>
    <w:rsid w:val="00AC7C9A"/>
    <w:rsid w:val="00AC7D4A"/>
    <w:rsid w:val="00AD09E8"/>
    <w:rsid w:val="00AD0D3C"/>
    <w:rsid w:val="00AD5320"/>
    <w:rsid w:val="00AE1706"/>
    <w:rsid w:val="00AE2A58"/>
    <w:rsid w:val="00AE2BE2"/>
    <w:rsid w:val="00AE5AB4"/>
    <w:rsid w:val="00AF1D8E"/>
    <w:rsid w:val="00AF3590"/>
    <w:rsid w:val="00AF3AE6"/>
    <w:rsid w:val="00AF54DA"/>
    <w:rsid w:val="00AF61D1"/>
    <w:rsid w:val="00AF68D3"/>
    <w:rsid w:val="00B01191"/>
    <w:rsid w:val="00B02392"/>
    <w:rsid w:val="00B04DC4"/>
    <w:rsid w:val="00B0589F"/>
    <w:rsid w:val="00B05E1E"/>
    <w:rsid w:val="00B075EC"/>
    <w:rsid w:val="00B0777F"/>
    <w:rsid w:val="00B079A5"/>
    <w:rsid w:val="00B13A02"/>
    <w:rsid w:val="00B16087"/>
    <w:rsid w:val="00B16492"/>
    <w:rsid w:val="00B16E1A"/>
    <w:rsid w:val="00B20448"/>
    <w:rsid w:val="00B21B4A"/>
    <w:rsid w:val="00B21CD7"/>
    <w:rsid w:val="00B23423"/>
    <w:rsid w:val="00B25E2D"/>
    <w:rsid w:val="00B27F70"/>
    <w:rsid w:val="00B300BE"/>
    <w:rsid w:val="00B315EB"/>
    <w:rsid w:val="00B31CE1"/>
    <w:rsid w:val="00B32138"/>
    <w:rsid w:val="00B32857"/>
    <w:rsid w:val="00B32976"/>
    <w:rsid w:val="00B35760"/>
    <w:rsid w:val="00B366E1"/>
    <w:rsid w:val="00B41465"/>
    <w:rsid w:val="00B42AD2"/>
    <w:rsid w:val="00B445CB"/>
    <w:rsid w:val="00B45FB1"/>
    <w:rsid w:val="00B46FEA"/>
    <w:rsid w:val="00B47BA1"/>
    <w:rsid w:val="00B47CC9"/>
    <w:rsid w:val="00B511C1"/>
    <w:rsid w:val="00B51E6A"/>
    <w:rsid w:val="00B51F6C"/>
    <w:rsid w:val="00B53757"/>
    <w:rsid w:val="00B539DC"/>
    <w:rsid w:val="00B53D50"/>
    <w:rsid w:val="00B554AB"/>
    <w:rsid w:val="00B55789"/>
    <w:rsid w:val="00B55F1E"/>
    <w:rsid w:val="00B5624E"/>
    <w:rsid w:val="00B57C42"/>
    <w:rsid w:val="00B57D24"/>
    <w:rsid w:val="00B6204D"/>
    <w:rsid w:val="00B63D00"/>
    <w:rsid w:val="00B63FF0"/>
    <w:rsid w:val="00B64052"/>
    <w:rsid w:val="00B6493E"/>
    <w:rsid w:val="00B673DC"/>
    <w:rsid w:val="00B71EB5"/>
    <w:rsid w:val="00B7251E"/>
    <w:rsid w:val="00B725EF"/>
    <w:rsid w:val="00B73028"/>
    <w:rsid w:val="00B73B69"/>
    <w:rsid w:val="00B75AFA"/>
    <w:rsid w:val="00B76E4A"/>
    <w:rsid w:val="00B80109"/>
    <w:rsid w:val="00B80120"/>
    <w:rsid w:val="00B8056F"/>
    <w:rsid w:val="00B8279B"/>
    <w:rsid w:val="00B842BA"/>
    <w:rsid w:val="00B84D24"/>
    <w:rsid w:val="00B85619"/>
    <w:rsid w:val="00B864F8"/>
    <w:rsid w:val="00B86DCD"/>
    <w:rsid w:val="00B87076"/>
    <w:rsid w:val="00B873D3"/>
    <w:rsid w:val="00B878E9"/>
    <w:rsid w:val="00B87CAD"/>
    <w:rsid w:val="00B87F37"/>
    <w:rsid w:val="00B911B6"/>
    <w:rsid w:val="00B93C90"/>
    <w:rsid w:val="00B97AA3"/>
    <w:rsid w:val="00BA078F"/>
    <w:rsid w:val="00BA3446"/>
    <w:rsid w:val="00BB0173"/>
    <w:rsid w:val="00BB1740"/>
    <w:rsid w:val="00BB1A19"/>
    <w:rsid w:val="00BB1CA3"/>
    <w:rsid w:val="00BB1D7D"/>
    <w:rsid w:val="00BB1DCE"/>
    <w:rsid w:val="00BB3F32"/>
    <w:rsid w:val="00BB6089"/>
    <w:rsid w:val="00BB6E1B"/>
    <w:rsid w:val="00BB746F"/>
    <w:rsid w:val="00BB75B3"/>
    <w:rsid w:val="00BC119C"/>
    <w:rsid w:val="00BC15FF"/>
    <w:rsid w:val="00BC2B67"/>
    <w:rsid w:val="00BC315D"/>
    <w:rsid w:val="00BC33FC"/>
    <w:rsid w:val="00BC343B"/>
    <w:rsid w:val="00BC39FC"/>
    <w:rsid w:val="00BC3D20"/>
    <w:rsid w:val="00BC40EE"/>
    <w:rsid w:val="00BC4BAB"/>
    <w:rsid w:val="00BC6133"/>
    <w:rsid w:val="00BC61F6"/>
    <w:rsid w:val="00BC65A3"/>
    <w:rsid w:val="00BC6D65"/>
    <w:rsid w:val="00BD0608"/>
    <w:rsid w:val="00BD45B9"/>
    <w:rsid w:val="00BD47EA"/>
    <w:rsid w:val="00BD508E"/>
    <w:rsid w:val="00BD5133"/>
    <w:rsid w:val="00BE08C6"/>
    <w:rsid w:val="00BE35BD"/>
    <w:rsid w:val="00BE50AC"/>
    <w:rsid w:val="00BE55A7"/>
    <w:rsid w:val="00BE5E40"/>
    <w:rsid w:val="00BE65BF"/>
    <w:rsid w:val="00BE6ABD"/>
    <w:rsid w:val="00BE722B"/>
    <w:rsid w:val="00BE78A5"/>
    <w:rsid w:val="00BF0767"/>
    <w:rsid w:val="00BF22D1"/>
    <w:rsid w:val="00BF317C"/>
    <w:rsid w:val="00BF33AD"/>
    <w:rsid w:val="00BF34B1"/>
    <w:rsid w:val="00BF75D5"/>
    <w:rsid w:val="00C00528"/>
    <w:rsid w:val="00C008D9"/>
    <w:rsid w:val="00C00B90"/>
    <w:rsid w:val="00C03325"/>
    <w:rsid w:val="00C037A7"/>
    <w:rsid w:val="00C03D02"/>
    <w:rsid w:val="00C04B6C"/>
    <w:rsid w:val="00C05D0A"/>
    <w:rsid w:val="00C068B8"/>
    <w:rsid w:val="00C06A46"/>
    <w:rsid w:val="00C076C6"/>
    <w:rsid w:val="00C10588"/>
    <w:rsid w:val="00C10801"/>
    <w:rsid w:val="00C1225C"/>
    <w:rsid w:val="00C12389"/>
    <w:rsid w:val="00C14647"/>
    <w:rsid w:val="00C149C7"/>
    <w:rsid w:val="00C15E5A"/>
    <w:rsid w:val="00C16F61"/>
    <w:rsid w:val="00C20203"/>
    <w:rsid w:val="00C22D80"/>
    <w:rsid w:val="00C22FFF"/>
    <w:rsid w:val="00C251F0"/>
    <w:rsid w:val="00C25E4D"/>
    <w:rsid w:val="00C301CF"/>
    <w:rsid w:val="00C3043F"/>
    <w:rsid w:val="00C3079F"/>
    <w:rsid w:val="00C30864"/>
    <w:rsid w:val="00C34892"/>
    <w:rsid w:val="00C34A08"/>
    <w:rsid w:val="00C34A62"/>
    <w:rsid w:val="00C3502D"/>
    <w:rsid w:val="00C351E2"/>
    <w:rsid w:val="00C35D47"/>
    <w:rsid w:val="00C3604C"/>
    <w:rsid w:val="00C362F5"/>
    <w:rsid w:val="00C366B6"/>
    <w:rsid w:val="00C37374"/>
    <w:rsid w:val="00C40C77"/>
    <w:rsid w:val="00C4102D"/>
    <w:rsid w:val="00C411D2"/>
    <w:rsid w:val="00C424FC"/>
    <w:rsid w:val="00C4273F"/>
    <w:rsid w:val="00C42A9F"/>
    <w:rsid w:val="00C43E1F"/>
    <w:rsid w:val="00C44E2C"/>
    <w:rsid w:val="00C51139"/>
    <w:rsid w:val="00C512F1"/>
    <w:rsid w:val="00C529D9"/>
    <w:rsid w:val="00C53C94"/>
    <w:rsid w:val="00C54F56"/>
    <w:rsid w:val="00C55475"/>
    <w:rsid w:val="00C5651E"/>
    <w:rsid w:val="00C575E4"/>
    <w:rsid w:val="00C57DAF"/>
    <w:rsid w:val="00C6165A"/>
    <w:rsid w:val="00C61DA4"/>
    <w:rsid w:val="00C63AA6"/>
    <w:rsid w:val="00C64F21"/>
    <w:rsid w:val="00C65162"/>
    <w:rsid w:val="00C66A2B"/>
    <w:rsid w:val="00C66B99"/>
    <w:rsid w:val="00C6704A"/>
    <w:rsid w:val="00C70971"/>
    <w:rsid w:val="00C70EF3"/>
    <w:rsid w:val="00C73A91"/>
    <w:rsid w:val="00C73C34"/>
    <w:rsid w:val="00C745E5"/>
    <w:rsid w:val="00C813E5"/>
    <w:rsid w:val="00C814EA"/>
    <w:rsid w:val="00C82A65"/>
    <w:rsid w:val="00C82E79"/>
    <w:rsid w:val="00C82F68"/>
    <w:rsid w:val="00C8323C"/>
    <w:rsid w:val="00C834F3"/>
    <w:rsid w:val="00C85F69"/>
    <w:rsid w:val="00C862DB"/>
    <w:rsid w:val="00C90481"/>
    <w:rsid w:val="00C90ACD"/>
    <w:rsid w:val="00C9337E"/>
    <w:rsid w:val="00C9408E"/>
    <w:rsid w:val="00C94D7A"/>
    <w:rsid w:val="00CA0BF9"/>
    <w:rsid w:val="00CA2117"/>
    <w:rsid w:val="00CA2DD3"/>
    <w:rsid w:val="00CA34D0"/>
    <w:rsid w:val="00CA35DF"/>
    <w:rsid w:val="00CA448F"/>
    <w:rsid w:val="00CA551C"/>
    <w:rsid w:val="00CA5AEF"/>
    <w:rsid w:val="00CA7318"/>
    <w:rsid w:val="00CC0309"/>
    <w:rsid w:val="00CC253A"/>
    <w:rsid w:val="00CC3A24"/>
    <w:rsid w:val="00CC4AD6"/>
    <w:rsid w:val="00CC547D"/>
    <w:rsid w:val="00CC565E"/>
    <w:rsid w:val="00CD1850"/>
    <w:rsid w:val="00CD6D1A"/>
    <w:rsid w:val="00CE2737"/>
    <w:rsid w:val="00CE2868"/>
    <w:rsid w:val="00CE3DFF"/>
    <w:rsid w:val="00CE550E"/>
    <w:rsid w:val="00CE7407"/>
    <w:rsid w:val="00CF056F"/>
    <w:rsid w:val="00CF05E1"/>
    <w:rsid w:val="00CF24D7"/>
    <w:rsid w:val="00CF2570"/>
    <w:rsid w:val="00CF2C04"/>
    <w:rsid w:val="00CF6CE4"/>
    <w:rsid w:val="00D003D1"/>
    <w:rsid w:val="00D00E85"/>
    <w:rsid w:val="00D021FB"/>
    <w:rsid w:val="00D04626"/>
    <w:rsid w:val="00D058A0"/>
    <w:rsid w:val="00D077FB"/>
    <w:rsid w:val="00D10A1E"/>
    <w:rsid w:val="00D11E8E"/>
    <w:rsid w:val="00D2055D"/>
    <w:rsid w:val="00D20945"/>
    <w:rsid w:val="00D224B4"/>
    <w:rsid w:val="00D232FB"/>
    <w:rsid w:val="00D25E41"/>
    <w:rsid w:val="00D274F8"/>
    <w:rsid w:val="00D30FAE"/>
    <w:rsid w:val="00D3246B"/>
    <w:rsid w:val="00D339D0"/>
    <w:rsid w:val="00D33C56"/>
    <w:rsid w:val="00D3464E"/>
    <w:rsid w:val="00D35939"/>
    <w:rsid w:val="00D35FBF"/>
    <w:rsid w:val="00D400B4"/>
    <w:rsid w:val="00D40C01"/>
    <w:rsid w:val="00D41C9C"/>
    <w:rsid w:val="00D42809"/>
    <w:rsid w:val="00D43FAD"/>
    <w:rsid w:val="00D45B34"/>
    <w:rsid w:val="00D461DB"/>
    <w:rsid w:val="00D51733"/>
    <w:rsid w:val="00D51FF9"/>
    <w:rsid w:val="00D52735"/>
    <w:rsid w:val="00D538D8"/>
    <w:rsid w:val="00D55C48"/>
    <w:rsid w:val="00D55D94"/>
    <w:rsid w:val="00D60781"/>
    <w:rsid w:val="00D61232"/>
    <w:rsid w:val="00D628C6"/>
    <w:rsid w:val="00D6370B"/>
    <w:rsid w:val="00D661EA"/>
    <w:rsid w:val="00D67605"/>
    <w:rsid w:val="00D70959"/>
    <w:rsid w:val="00D70F61"/>
    <w:rsid w:val="00D72E29"/>
    <w:rsid w:val="00D7329B"/>
    <w:rsid w:val="00D746D4"/>
    <w:rsid w:val="00D76E53"/>
    <w:rsid w:val="00D772F2"/>
    <w:rsid w:val="00D77888"/>
    <w:rsid w:val="00D8051D"/>
    <w:rsid w:val="00D81803"/>
    <w:rsid w:val="00D843B8"/>
    <w:rsid w:val="00D84414"/>
    <w:rsid w:val="00D84672"/>
    <w:rsid w:val="00D84F26"/>
    <w:rsid w:val="00D853C7"/>
    <w:rsid w:val="00D867FB"/>
    <w:rsid w:val="00D86DE9"/>
    <w:rsid w:val="00D9070F"/>
    <w:rsid w:val="00D912E7"/>
    <w:rsid w:val="00D92823"/>
    <w:rsid w:val="00D9341F"/>
    <w:rsid w:val="00D93EC8"/>
    <w:rsid w:val="00D94F69"/>
    <w:rsid w:val="00D962AF"/>
    <w:rsid w:val="00D96564"/>
    <w:rsid w:val="00D96737"/>
    <w:rsid w:val="00DA3487"/>
    <w:rsid w:val="00DA4869"/>
    <w:rsid w:val="00DA6906"/>
    <w:rsid w:val="00DA6FAA"/>
    <w:rsid w:val="00DA773B"/>
    <w:rsid w:val="00DB042D"/>
    <w:rsid w:val="00DB1ED9"/>
    <w:rsid w:val="00DB375C"/>
    <w:rsid w:val="00DB5829"/>
    <w:rsid w:val="00DB6AB7"/>
    <w:rsid w:val="00DB749D"/>
    <w:rsid w:val="00DB7715"/>
    <w:rsid w:val="00DB7C27"/>
    <w:rsid w:val="00DC0704"/>
    <w:rsid w:val="00DC593C"/>
    <w:rsid w:val="00DC6886"/>
    <w:rsid w:val="00DC7510"/>
    <w:rsid w:val="00DD1986"/>
    <w:rsid w:val="00DD38AC"/>
    <w:rsid w:val="00DD5A0B"/>
    <w:rsid w:val="00DD6AC5"/>
    <w:rsid w:val="00DE2467"/>
    <w:rsid w:val="00DE26BC"/>
    <w:rsid w:val="00DE3A8C"/>
    <w:rsid w:val="00DE4FAE"/>
    <w:rsid w:val="00DE74D6"/>
    <w:rsid w:val="00DE7FC6"/>
    <w:rsid w:val="00DF0605"/>
    <w:rsid w:val="00DF172E"/>
    <w:rsid w:val="00DF1796"/>
    <w:rsid w:val="00DF2812"/>
    <w:rsid w:val="00DF3C5A"/>
    <w:rsid w:val="00DF4803"/>
    <w:rsid w:val="00DF50F3"/>
    <w:rsid w:val="00DF7C84"/>
    <w:rsid w:val="00DF7C88"/>
    <w:rsid w:val="00E00AAE"/>
    <w:rsid w:val="00E0242A"/>
    <w:rsid w:val="00E0318C"/>
    <w:rsid w:val="00E04632"/>
    <w:rsid w:val="00E04AF7"/>
    <w:rsid w:val="00E05068"/>
    <w:rsid w:val="00E05BE0"/>
    <w:rsid w:val="00E072DC"/>
    <w:rsid w:val="00E11367"/>
    <w:rsid w:val="00E138F8"/>
    <w:rsid w:val="00E13FE4"/>
    <w:rsid w:val="00E162E7"/>
    <w:rsid w:val="00E16562"/>
    <w:rsid w:val="00E20944"/>
    <w:rsid w:val="00E27BA0"/>
    <w:rsid w:val="00E31E7A"/>
    <w:rsid w:val="00E32362"/>
    <w:rsid w:val="00E3359A"/>
    <w:rsid w:val="00E36B42"/>
    <w:rsid w:val="00E3786A"/>
    <w:rsid w:val="00E40244"/>
    <w:rsid w:val="00E43BDB"/>
    <w:rsid w:val="00E451D1"/>
    <w:rsid w:val="00E465C9"/>
    <w:rsid w:val="00E469D2"/>
    <w:rsid w:val="00E501F5"/>
    <w:rsid w:val="00E50AF8"/>
    <w:rsid w:val="00E52828"/>
    <w:rsid w:val="00E5674F"/>
    <w:rsid w:val="00E603FF"/>
    <w:rsid w:val="00E61289"/>
    <w:rsid w:val="00E61530"/>
    <w:rsid w:val="00E61BAE"/>
    <w:rsid w:val="00E626EE"/>
    <w:rsid w:val="00E63179"/>
    <w:rsid w:val="00E71C79"/>
    <w:rsid w:val="00E72691"/>
    <w:rsid w:val="00E73387"/>
    <w:rsid w:val="00E734E6"/>
    <w:rsid w:val="00E74EBF"/>
    <w:rsid w:val="00E770C4"/>
    <w:rsid w:val="00E770F5"/>
    <w:rsid w:val="00E806EF"/>
    <w:rsid w:val="00E8083C"/>
    <w:rsid w:val="00E826A0"/>
    <w:rsid w:val="00E83004"/>
    <w:rsid w:val="00E83EAA"/>
    <w:rsid w:val="00E85028"/>
    <w:rsid w:val="00E86071"/>
    <w:rsid w:val="00E923FC"/>
    <w:rsid w:val="00E926DE"/>
    <w:rsid w:val="00E946D2"/>
    <w:rsid w:val="00E97B63"/>
    <w:rsid w:val="00EA1F27"/>
    <w:rsid w:val="00EA393D"/>
    <w:rsid w:val="00EA66B7"/>
    <w:rsid w:val="00EB0E6F"/>
    <w:rsid w:val="00EB1184"/>
    <w:rsid w:val="00EB15B2"/>
    <w:rsid w:val="00EB18B1"/>
    <w:rsid w:val="00EB25B7"/>
    <w:rsid w:val="00EB473E"/>
    <w:rsid w:val="00EC075C"/>
    <w:rsid w:val="00EC20EB"/>
    <w:rsid w:val="00EC51F4"/>
    <w:rsid w:val="00EC5820"/>
    <w:rsid w:val="00ED15EC"/>
    <w:rsid w:val="00ED1B0A"/>
    <w:rsid w:val="00ED3432"/>
    <w:rsid w:val="00ED4059"/>
    <w:rsid w:val="00ED4718"/>
    <w:rsid w:val="00ED5513"/>
    <w:rsid w:val="00ED6B61"/>
    <w:rsid w:val="00ED7A64"/>
    <w:rsid w:val="00EE0D70"/>
    <w:rsid w:val="00EE140F"/>
    <w:rsid w:val="00EE2D24"/>
    <w:rsid w:val="00EE4227"/>
    <w:rsid w:val="00EE4F6D"/>
    <w:rsid w:val="00EE5087"/>
    <w:rsid w:val="00EE5594"/>
    <w:rsid w:val="00EE61F1"/>
    <w:rsid w:val="00EE6E9B"/>
    <w:rsid w:val="00EE7D03"/>
    <w:rsid w:val="00EF1C74"/>
    <w:rsid w:val="00F01ACF"/>
    <w:rsid w:val="00F01C54"/>
    <w:rsid w:val="00F01C63"/>
    <w:rsid w:val="00F01DDE"/>
    <w:rsid w:val="00F02031"/>
    <w:rsid w:val="00F040C4"/>
    <w:rsid w:val="00F04D69"/>
    <w:rsid w:val="00F054CD"/>
    <w:rsid w:val="00F069FD"/>
    <w:rsid w:val="00F07153"/>
    <w:rsid w:val="00F07B41"/>
    <w:rsid w:val="00F10BC6"/>
    <w:rsid w:val="00F11936"/>
    <w:rsid w:val="00F1603F"/>
    <w:rsid w:val="00F16650"/>
    <w:rsid w:val="00F210F6"/>
    <w:rsid w:val="00F21556"/>
    <w:rsid w:val="00F22071"/>
    <w:rsid w:val="00F23103"/>
    <w:rsid w:val="00F2372F"/>
    <w:rsid w:val="00F247AC"/>
    <w:rsid w:val="00F271FD"/>
    <w:rsid w:val="00F30568"/>
    <w:rsid w:val="00F315B3"/>
    <w:rsid w:val="00F327A5"/>
    <w:rsid w:val="00F32CD4"/>
    <w:rsid w:val="00F34F27"/>
    <w:rsid w:val="00F35B5E"/>
    <w:rsid w:val="00F36CB2"/>
    <w:rsid w:val="00F37B51"/>
    <w:rsid w:val="00F40D82"/>
    <w:rsid w:val="00F4372C"/>
    <w:rsid w:val="00F455AD"/>
    <w:rsid w:val="00F50662"/>
    <w:rsid w:val="00F506E3"/>
    <w:rsid w:val="00F51210"/>
    <w:rsid w:val="00F51456"/>
    <w:rsid w:val="00F5268A"/>
    <w:rsid w:val="00F52C51"/>
    <w:rsid w:val="00F52E1B"/>
    <w:rsid w:val="00F54406"/>
    <w:rsid w:val="00F551C0"/>
    <w:rsid w:val="00F55AE7"/>
    <w:rsid w:val="00F65AA9"/>
    <w:rsid w:val="00F70AEF"/>
    <w:rsid w:val="00F7161B"/>
    <w:rsid w:val="00F71877"/>
    <w:rsid w:val="00F71DBE"/>
    <w:rsid w:val="00F771F5"/>
    <w:rsid w:val="00F806FA"/>
    <w:rsid w:val="00F823D6"/>
    <w:rsid w:val="00F82D16"/>
    <w:rsid w:val="00F83112"/>
    <w:rsid w:val="00F832D7"/>
    <w:rsid w:val="00F842D8"/>
    <w:rsid w:val="00F84D1B"/>
    <w:rsid w:val="00F8705B"/>
    <w:rsid w:val="00F92A34"/>
    <w:rsid w:val="00F931EB"/>
    <w:rsid w:val="00F97229"/>
    <w:rsid w:val="00FA03BF"/>
    <w:rsid w:val="00FA0C61"/>
    <w:rsid w:val="00FA219D"/>
    <w:rsid w:val="00FA312B"/>
    <w:rsid w:val="00FA331A"/>
    <w:rsid w:val="00FA3442"/>
    <w:rsid w:val="00FA4A31"/>
    <w:rsid w:val="00FA4BBB"/>
    <w:rsid w:val="00FA668E"/>
    <w:rsid w:val="00FA737D"/>
    <w:rsid w:val="00FB0325"/>
    <w:rsid w:val="00FB0B10"/>
    <w:rsid w:val="00FB1166"/>
    <w:rsid w:val="00FB1910"/>
    <w:rsid w:val="00FB50A6"/>
    <w:rsid w:val="00FB52D4"/>
    <w:rsid w:val="00FB55BC"/>
    <w:rsid w:val="00FB58B5"/>
    <w:rsid w:val="00FB6774"/>
    <w:rsid w:val="00FB688D"/>
    <w:rsid w:val="00FB766F"/>
    <w:rsid w:val="00FB7C3A"/>
    <w:rsid w:val="00FC1404"/>
    <w:rsid w:val="00FC1E55"/>
    <w:rsid w:val="00FC3DB4"/>
    <w:rsid w:val="00FC4C09"/>
    <w:rsid w:val="00FC4C7B"/>
    <w:rsid w:val="00FC5F2B"/>
    <w:rsid w:val="00FD0261"/>
    <w:rsid w:val="00FD082B"/>
    <w:rsid w:val="00FD363E"/>
    <w:rsid w:val="00FD36FD"/>
    <w:rsid w:val="00FD41A3"/>
    <w:rsid w:val="00FD41E5"/>
    <w:rsid w:val="00FD4665"/>
    <w:rsid w:val="00FD5771"/>
    <w:rsid w:val="00FD5A85"/>
    <w:rsid w:val="00FD7004"/>
    <w:rsid w:val="00FE2C0A"/>
    <w:rsid w:val="00FE307C"/>
    <w:rsid w:val="00FE31D1"/>
    <w:rsid w:val="00FE3738"/>
    <w:rsid w:val="00FE37C7"/>
    <w:rsid w:val="00FE4205"/>
    <w:rsid w:val="00FE5ACB"/>
    <w:rsid w:val="00FF0EA2"/>
    <w:rsid w:val="00FF111A"/>
    <w:rsid w:val="00FF2DE3"/>
    <w:rsid w:val="00FF40FD"/>
    <w:rsid w:val="00FF603E"/>
    <w:rsid w:val="00FF606E"/>
    <w:rsid w:val="00FF7641"/>
    <w:rsid w:val="00FF7FF8"/>
    <w:rsid w:val="015AE5DF"/>
    <w:rsid w:val="0478BC34"/>
    <w:rsid w:val="049E31D2"/>
    <w:rsid w:val="04C689DD"/>
    <w:rsid w:val="08352A6D"/>
    <w:rsid w:val="084E52CA"/>
    <w:rsid w:val="09AE8492"/>
    <w:rsid w:val="09EA232B"/>
    <w:rsid w:val="0D48FFF3"/>
    <w:rsid w:val="0EF0B8EE"/>
    <w:rsid w:val="11CB6954"/>
    <w:rsid w:val="139350CD"/>
    <w:rsid w:val="13B4145C"/>
    <w:rsid w:val="151C3273"/>
    <w:rsid w:val="189F7BBB"/>
    <w:rsid w:val="18ADB4D5"/>
    <w:rsid w:val="1A626155"/>
    <w:rsid w:val="1B724B9A"/>
    <w:rsid w:val="1BF28685"/>
    <w:rsid w:val="1C1E3B6D"/>
    <w:rsid w:val="1CAC3B86"/>
    <w:rsid w:val="1CD0E05D"/>
    <w:rsid w:val="1D8E56E6"/>
    <w:rsid w:val="1FE5CD6C"/>
    <w:rsid w:val="22B3449F"/>
    <w:rsid w:val="22BA74FD"/>
    <w:rsid w:val="22BE20ED"/>
    <w:rsid w:val="24712072"/>
    <w:rsid w:val="27115725"/>
    <w:rsid w:val="2874E552"/>
    <w:rsid w:val="2B909AB6"/>
    <w:rsid w:val="2C8479E4"/>
    <w:rsid w:val="2DFEDA5B"/>
    <w:rsid w:val="2E054262"/>
    <w:rsid w:val="3056AABB"/>
    <w:rsid w:val="31837839"/>
    <w:rsid w:val="336B174E"/>
    <w:rsid w:val="33D6B1D0"/>
    <w:rsid w:val="34E5D3E5"/>
    <w:rsid w:val="34FA01FB"/>
    <w:rsid w:val="37A5BCA1"/>
    <w:rsid w:val="3BF3C8D5"/>
    <w:rsid w:val="3C7D1FD2"/>
    <w:rsid w:val="3D1AEA1B"/>
    <w:rsid w:val="3E029FE6"/>
    <w:rsid w:val="3FF52D77"/>
    <w:rsid w:val="40AA9C69"/>
    <w:rsid w:val="46A8387B"/>
    <w:rsid w:val="4916B5EC"/>
    <w:rsid w:val="4CFE51A2"/>
    <w:rsid w:val="4DBFD4FD"/>
    <w:rsid w:val="502B38BA"/>
    <w:rsid w:val="549C6469"/>
    <w:rsid w:val="559613EC"/>
    <w:rsid w:val="57054119"/>
    <w:rsid w:val="57C564C7"/>
    <w:rsid w:val="5804915D"/>
    <w:rsid w:val="5934C73C"/>
    <w:rsid w:val="59D21B00"/>
    <w:rsid w:val="62DBEEB7"/>
    <w:rsid w:val="65332008"/>
    <w:rsid w:val="669775AB"/>
    <w:rsid w:val="689A589A"/>
    <w:rsid w:val="68BE52F9"/>
    <w:rsid w:val="6A3EADF9"/>
    <w:rsid w:val="6C5EA9C1"/>
    <w:rsid w:val="6CAE112E"/>
    <w:rsid w:val="71321AE4"/>
    <w:rsid w:val="71C984F3"/>
    <w:rsid w:val="72511802"/>
    <w:rsid w:val="7459C20C"/>
    <w:rsid w:val="7F2EB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51E766D"/>
  <w15:docId w15:val="{11599328-D7BA-4904-8EAA-E74C6860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EastAsia" w:hAnsi="Tahoma" w:cstheme="minorBidi"/>
        <w:lang w:val="en-US"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4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43"/>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45"/>
    <w:lsdException w:name="Medium List 1 Accent 5" w:uiPriority="65"/>
    <w:lsdException w:name="Medium List 2 Accent 5" w:uiPriority="66"/>
    <w:lsdException w:name="Medium Grid 1 Accent 5" w:uiPriority="67"/>
    <w:lsdException w:name="Medium Grid 2 Accent 5" w:uiPriority="68"/>
    <w:lsdException w:name="Medium Grid 3 Accent 5" w:uiPriority="45"/>
    <w:lsdException w:name="Dark List Accent 5" w:uiPriority="70"/>
    <w:lsdException w:name="Colorful Shading Accent 5" w:uiPriority="71"/>
    <w:lsdException w:name="Colorful List Accent 5" w:uiPriority="72"/>
    <w:lsdException w:name="Colorful Grid Accent 5" w:uiPriority="45"/>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5EAD"/>
    <w:rPr>
      <w:color w:val="595959" w:themeColor="text1" w:themeTint="A6"/>
    </w:rPr>
  </w:style>
  <w:style w:type="paragraph" w:styleId="Kop1">
    <w:name w:val="heading 1"/>
    <w:basedOn w:val="Standaard"/>
    <w:next w:val="Standaard"/>
    <w:link w:val="Kop1Char"/>
    <w:uiPriority w:val="9"/>
    <w:qFormat/>
    <w:rsid w:val="00720A13"/>
    <w:pPr>
      <w:keepNext/>
      <w:keepLines/>
      <w:spacing w:before="400" w:after="40" w:line="240" w:lineRule="auto"/>
      <w:jc w:val="center"/>
      <w:outlineLvl w:val="0"/>
    </w:pPr>
    <w:rPr>
      <w:rFonts w:ascii="Arial Nova Light" w:eastAsiaTheme="majorEastAsia" w:hAnsi="Arial Nova Light" w:cstheme="majorBidi"/>
      <w:caps/>
      <w:color w:val="98BE1F"/>
      <w:sz w:val="36"/>
      <w:szCs w:val="36"/>
      <w:lang w:val="nl-NL"/>
    </w:rPr>
  </w:style>
  <w:style w:type="paragraph" w:styleId="Kop2">
    <w:name w:val="heading 2"/>
    <w:basedOn w:val="Standaard"/>
    <w:next w:val="Standaard"/>
    <w:link w:val="Kop2Char"/>
    <w:uiPriority w:val="9"/>
    <w:unhideWhenUsed/>
    <w:qFormat/>
    <w:rsid w:val="00720A13"/>
    <w:pPr>
      <w:keepNext/>
      <w:keepLines/>
      <w:numPr>
        <w:numId w:val="8"/>
      </w:numPr>
      <w:spacing w:before="120" w:after="0" w:line="240" w:lineRule="auto"/>
      <w:outlineLvl w:val="1"/>
    </w:pPr>
    <w:rPr>
      <w:rFonts w:ascii="Arial Nova Light" w:eastAsiaTheme="majorEastAsia" w:hAnsi="Arial Nova Light" w:cstheme="majorBidi"/>
      <w:color w:val="0C5154"/>
      <w:sz w:val="28"/>
      <w:szCs w:val="28"/>
      <w:lang w:val="nl-NL"/>
    </w:rPr>
  </w:style>
  <w:style w:type="paragraph" w:styleId="Kop3">
    <w:name w:val="heading 3"/>
    <w:basedOn w:val="Standaard"/>
    <w:next w:val="Standaard"/>
    <w:link w:val="Kop3Char"/>
    <w:uiPriority w:val="9"/>
    <w:unhideWhenUsed/>
    <w:qFormat/>
    <w:rsid w:val="009A7E5A"/>
    <w:pPr>
      <w:keepNext/>
      <w:keepLines/>
      <w:numPr>
        <w:ilvl w:val="1"/>
        <w:numId w:val="8"/>
      </w:numPr>
      <w:spacing w:before="120" w:after="0" w:line="240" w:lineRule="auto"/>
      <w:outlineLvl w:val="2"/>
    </w:pPr>
    <w:rPr>
      <w:rFonts w:ascii="Arial Nova Light" w:eastAsiaTheme="majorEastAsia" w:hAnsi="Arial Nova Light" w:cstheme="majorBidi"/>
      <w:color w:val="9CA4AB"/>
      <w:sz w:val="26"/>
      <w:szCs w:val="28"/>
      <w:lang w:val="nl-NL"/>
    </w:rPr>
  </w:style>
  <w:style w:type="paragraph" w:styleId="Kop4">
    <w:name w:val="heading 4"/>
    <w:basedOn w:val="Standaard"/>
    <w:next w:val="Standaard"/>
    <w:link w:val="Kop4Char"/>
    <w:uiPriority w:val="9"/>
    <w:unhideWhenUsed/>
    <w:qFormat/>
    <w:rsid w:val="00B35760"/>
    <w:pPr>
      <w:keepNext/>
      <w:keepLines/>
      <w:spacing w:before="120" w:after="0"/>
      <w:outlineLvl w:val="3"/>
    </w:pPr>
    <w:rPr>
      <w:rFonts w:ascii="Arial Nova Light" w:eastAsiaTheme="majorEastAsia" w:hAnsi="Arial Nova Light" w:cstheme="majorBidi"/>
      <w:b/>
      <w:smallCaps/>
      <w:color w:val="7A8C8E" w:themeColor="accent4"/>
      <w:sz w:val="22"/>
      <w:lang w:val="nl-NL"/>
    </w:rPr>
  </w:style>
  <w:style w:type="paragraph" w:styleId="Kop5">
    <w:name w:val="heading 5"/>
    <w:basedOn w:val="Standaard"/>
    <w:next w:val="Standaard"/>
    <w:link w:val="Kop5Char"/>
    <w:uiPriority w:val="9"/>
    <w:unhideWhenUsed/>
    <w:qFormat/>
    <w:rsid w:val="006701A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unhideWhenUsed/>
    <w:qFormat/>
    <w:rsid w:val="006701A0"/>
    <w:pPr>
      <w:keepNext/>
      <w:keepLines/>
      <w:spacing w:before="120" w:after="0"/>
      <w:outlineLvl w:val="5"/>
    </w:pPr>
    <w:rPr>
      <w:rFonts w:asciiTheme="majorHAnsi" w:eastAsiaTheme="majorEastAsia" w:hAnsiTheme="majorHAnsi" w:cstheme="majorBidi"/>
      <w:b/>
      <w:bCs/>
      <w:caps/>
      <w:color w:val="262626" w:themeColor="text1" w:themeTint="D9"/>
    </w:rPr>
  </w:style>
  <w:style w:type="paragraph" w:styleId="Kop7">
    <w:name w:val="heading 7"/>
    <w:basedOn w:val="Standaard"/>
    <w:next w:val="Standaard"/>
    <w:link w:val="Kop7Char"/>
    <w:uiPriority w:val="9"/>
    <w:unhideWhenUsed/>
    <w:qFormat/>
    <w:rsid w:val="006701A0"/>
    <w:pPr>
      <w:keepNext/>
      <w:keepLines/>
      <w:spacing w:before="120" w:after="0"/>
      <w:outlineLvl w:val="6"/>
    </w:pPr>
    <w:rPr>
      <w:rFonts w:asciiTheme="majorHAnsi" w:eastAsiaTheme="majorEastAsia" w:hAnsiTheme="majorHAnsi" w:cstheme="majorBidi"/>
      <w:b/>
      <w:bCs/>
      <w:i/>
      <w:iCs/>
      <w:caps/>
      <w:color w:val="262626" w:themeColor="text1" w:themeTint="D9"/>
    </w:rPr>
  </w:style>
  <w:style w:type="paragraph" w:styleId="Kop8">
    <w:name w:val="heading 8"/>
    <w:basedOn w:val="Standaard"/>
    <w:next w:val="Standaard"/>
    <w:link w:val="Kop8Char"/>
    <w:uiPriority w:val="9"/>
    <w:unhideWhenUsed/>
    <w:qFormat/>
    <w:rsid w:val="006701A0"/>
    <w:pPr>
      <w:keepNext/>
      <w:keepLines/>
      <w:spacing w:before="120" w:after="0"/>
      <w:outlineLvl w:val="7"/>
    </w:pPr>
    <w:rPr>
      <w:rFonts w:asciiTheme="majorHAnsi" w:eastAsiaTheme="majorEastAsia" w:hAnsiTheme="majorHAnsi" w:cstheme="majorBidi"/>
      <w:b/>
      <w:bCs/>
      <w:caps/>
      <w:color w:val="7F7F7F" w:themeColor="text1" w:themeTint="80"/>
    </w:rPr>
  </w:style>
  <w:style w:type="paragraph" w:styleId="Kop9">
    <w:name w:val="heading 9"/>
    <w:basedOn w:val="Standaard"/>
    <w:next w:val="Standaard"/>
    <w:link w:val="Kop9Char"/>
    <w:uiPriority w:val="9"/>
    <w:unhideWhenUsed/>
    <w:qFormat/>
    <w:rsid w:val="006701A0"/>
    <w:pPr>
      <w:keepNext/>
      <w:keepLines/>
      <w:spacing w:before="120" w:after="0"/>
      <w:outlineLvl w:val="8"/>
    </w:pPr>
    <w:rPr>
      <w:rFonts w:asciiTheme="majorHAnsi" w:eastAsiaTheme="majorEastAsia" w:hAnsiTheme="majorHAnsi" w:cstheme="majorBidi"/>
      <w:b/>
      <w:bCs/>
      <w:i/>
      <w:iCs/>
      <w:caps/>
      <w:color w:val="7F7F7F" w:themeColor="text1" w:themeTint="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0A13"/>
    <w:rPr>
      <w:rFonts w:ascii="Arial Nova Light" w:eastAsiaTheme="majorEastAsia" w:hAnsi="Arial Nova Light" w:cstheme="majorBidi"/>
      <w:caps/>
      <w:color w:val="98BE1F"/>
      <w:sz w:val="36"/>
      <w:szCs w:val="36"/>
      <w:lang w:val="nl-NL"/>
    </w:rPr>
  </w:style>
  <w:style w:type="character" w:customStyle="1" w:styleId="Kop2Char">
    <w:name w:val="Kop 2 Char"/>
    <w:basedOn w:val="Standaardalinea-lettertype"/>
    <w:link w:val="Kop2"/>
    <w:uiPriority w:val="9"/>
    <w:rsid w:val="00720A13"/>
    <w:rPr>
      <w:rFonts w:ascii="Arial Nova Light" w:eastAsiaTheme="majorEastAsia" w:hAnsi="Arial Nova Light" w:cstheme="majorBidi"/>
      <w:color w:val="0C5154"/>
      <w:sz w:val="28"/>
      <w:szCs w:val="28"/>
      <w:lang w:val="nl-NL"/>
    </w:rPr>
  </w:style>
  <w:style w:type="character" w:customStyle="1" w:styleId="Kop3Char">
    <w:name w:val="Kop 3 Char"/>
    <w:basedOn w:val="Standaardalinea-lettertype"/>
    <w:link w:val="Kop3"/>
    <w:uiPriority w:val="9"/>
    <w:rsid w:val="009A7E5A"/>
    <w:rPr>
      <w:rFonts w:ascii="Arial Nova Light" w:eastAsiaTheme="majorEastAsia" w:hAnsi="Arial Nova Light" w:cstheme="majorBidi"/>
      <w:color w:val="9CA4AB"/>
      <w:sz w:val="26"/>
      <w:szCs w:val="28"/>
      <w:lang w:val="nl-NL"/>
    </w:rPr>
  </w:style>
  <w:style w:type="paragraph" w:styleId="Voettekst">
    <w:name w:val="footer"/>
    <w:basedOn w:val="Standaard"/>
    <w:link w:val="VoettekstChar"/>
    <w:autoRedefine/>
    <w:uiPriority w:val="99"/>
    <w:unhideWhenUsed/>
    <w:rsid w:val="00F52E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2E1B"/>
    <w:rPr>
      <w:rFonts w:ascii="Calibri" w:hAnsi="Calibri"/>
    </w:rPr>
  </w:style>
  <w:style w:type="paragraph" w:styleId="Koptekst">
    <w:name w:val="header"/>
    <w:basedOn w:val="Standaard"/>
    <w:link w:val="KoptekstChar"/>
    <w:autoRedefine/>
    <w:uiPriority w:val="99"/>
    <w:unhideWhenUsed/>
    <w:rsid w:val="00F23103"/>
    <w:pPr>
      <w:tabs>
        <w:tab w:val="center" w:pos="4536"/>
        <w:tab w:val="right" w:pos="9072"/>
      </w:tabs>
      <w:spacing w:after="0" w:line="240" w:lineRule="auto"/>
      <w:jc w:val="right"/>
    </w:pPr>
    <w:rPr>
      <w:rFonts w:ascii="Arial Nova Light" w:hAnsi="Arial Nova Light"/>
      <w:color w:val="7F7F7F" w:themeColor="text1" w:themeTint="80"/>
      <w:sz w:val="18"/>
      <w:szCs w:val="18"/>
      <w:lang w:val="nl-NL"/>
    </w:rPr>
  </w:style>
  <w:style w:type="character" w:customStyle="1" w:styleId="KoptekstChar">
    <w:name w:val="Koptekst Char"/>
    <w:basedOn w:val="Standaardalinea-lettertype"/>
    <w:link w:val="Koptekst"/>
    <w:uiPriority w:val="99"/>
    <w:rsid w:val="00F23103"/>
    <w:rPr>
      <w:rFonts w:ascii="Arial Nova Light" w:hAnsi="Arial Nova Light"/>
      <w:color w:val="7F7F7F" w:themeColor="text1" w:themeTint="80"/>
      <w:sz w:val="18"/>
      <w:szCs w:val="18"/>
      <w:lang w:val="nl-NL"/>
    </w:rPr>
  </w:style>
  <w:style w:type="paragraph" w:styleId="Duidelijkcitaat">
    <w:name w:val="Intense Quote"/>
    <w:basedOn w:val="Standaard"/>
    <w:next w:val="Standaard"/>
    <w:link w:val="DuidelijkcitaatChar"/>
    <w:uiPriority w:val="30"/>
    <w:qFormat/>
    <w:rsid w:val="006701A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6701A0"/>
    <w:rPr>
      <w:color w:val="404040" w:themeColor="text1" w:themeTint="BF"/>
      <w:sz w:val="32"/>
      <w:szCs w:val="32"/>
    </w:rPr>
  </w:style>
  <w:style w:type="paragraph" w:styleId="Ondertitel">
    <w:name w:val="Subtitle"/>
    <w:basedOn w:val="Standaard"/>
    <w:next w:val="Standaard"/>
    <w:link w:val="OndertitelChar"/>
    <w:uiPriority w:val="11"/>
    <w:qFormat/>
    <w:rsid w:val="006701A0"/>
    <w:pPr>
      <w:numPr>
        <w:ilvl w:val="1"/>
      </w:numPr>
    </w:pPr>
    <w:rPr>
      <w:rFonts w:asciiTheme="majorHAnsi" w:eastAsiaTheme="majorEastAsia" w:hAnsiTheme="majorHAnsi" w:cstheme="majorBidi"/>
      <w:smallCaps/>
      <w:sz w:val="28"/>
      <w:szCs w:val="28"/>
    </w:rPr>
  </w:style>
  <w:style w:type="character" w:customStyle="1" w:styleId="OndertitelChar">
    <w:name w:val="Ondertitel Char"/>
    <w:basedOn w:val="Standaardalinea-lettertype"/>
    <w:link w:val="Ondertitel"/>
    <w:uiPriority w:val="11"/>
    <w:rsid w:val="006701A0"/>
    <w:rPr>
      <w:rFonts w:asciiTheme="majorHAnsi" w:eastAsiaTheme="majorEastAsia" w:hAnsiTheme="majorHAnsi" w:cstheme="majorBidi"/>
      <w:smallCaps/>
      <w:color w:val="595959" w:themeColor="text1" w:themeTint="A6"/>
      <w:sz w:val="28"/>
      <w:szCs w:val="28"/>
    </w:rPr>
  </w:style>
  <w:style w:type="paragraph" w:styleId="Titel">
    <w:name w:val="Title"/>
    <w:basedOn w:val="Standaard"/>
    <w:next w:val="Standaard"/>
    <w:link w:val="TitelChar"/>
    <w:uiPriority w:val="10"/>
    <w:qFormat/>
    <w:rsid w:val="006701A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6701A0"/>
    <w:rPr>
      <w:rFonts w:asciiTheme="majorHAnsi" w:eastAsiaTheme="majorEastAsia" w:hAnsiTheme="majorHAnsi" w:cstheme="majorBidi"/>
      <w:caps/>
      <w:color w:val="404040" w:themeColor="text1" w:themeTint="BF"/>
      <w:spacing w:val="-10"/>
      <w:sz w:val="72"/>
      <w:szCs w:val="72"/>
    </w:rPr>
  </w:style>
  <w:style w:type="paragraph" w:styleId="Ballontekst">
    <w:name w:val="Balloon Text"/>
    <w:basedOn w:val="Standaard"/>
    <w:link w:val="BallontekstChar"/>
    <w:uiPriority w:val="99"/>
    <w:semiHidden/>
    <w:unhideWhenUsed/>
    <w:rsid w:val="003D59FF"/>
    <w:rPr>
      <w:sz w:val="16"/>
      <w:szCs w:val="16"/>
    </w:rPr>
  </w:style>
  <w:style w:type="character" w:customStyle="1" w:styleId="BallontekstChar">
    <w:name w:val="Ballontekst Char"/>
    <w:basedOn w:val="Standaardalinea-lettertype"/>
    <w:link w:val="Ballontekst"/>
    <w:uiPriority w:val="99"/>
    <w:semiHidden/>
    <w:rsid w:val="003D59FF"/>
    <w:rPr>
      <w:rFonts w:eastAsia="Times New Roman" w:hAnsi="Tahoma"/>
      <w:sz w:val="16"/>
      <w:szCs w:val="16"/>
      <w:lang w:val="nl-NL"/>
    </w:rPr>
  </w:style>
  <w:style w:type="character" w:styleId="Titelvanboek">
    <w:name w:val="Book Title"/>
    <w:basedOn w:val="Standaardalinea-lettertype"/>
    <w:uiPriority w:val="33"/>
    <w:qFormat/>
    <w:rsid w:val="006701A0"/>
    <w:rPr>
      <w:b/>
      <w:bCs/>
      <w:smallCaps/>
      <w:spacing w:val="7"/>
    </w:rPr>
  </w:style>
  <w:style w:type="paragraph" w:styleId="Bijschrift">
    <w:name w:val="caption"/>
    <w:basedOn w:val="Standaard"/>
    <w:next w:val="Standaard"/>
    <w:uiPriority w:val="35"/>
    <w:unhideWhenUsed/>
    <w:qFormat/>
    <w:rsid w:val="00D42809"/>
    <w:pPr>
      <w:spacing w:line="240" w:lineRule="auto"/>
    </w:pPr>
    <w:rPr>
      <w:b/>
      <w:bCs/>
      <w:smallCaps/>
      <w:color w:val="2683C6" w:themeColor="accent6"/>
    </w:rPr>
  </w:style>
  <w:style w:type="character" w:styleId="Nadruk">
    <w:name w:val="Emphasis"/>
    <w:basedOn w:val="Standaardalinea-lettertype"/>
    <w:uiPriority w:val="20"/>
    <w:qFormat/>
    <w:rsid w:val="00D42809"/>
    <w:rPr>
      <w:rFonts w:ascii="Tahoma" w:hAnsi="Tahoma"/>
      <w:b/>
      <w:i w:val="0"/>
      <w:iCs/>
      <w:color w:val="58B6C0" w:themeColor="accent2"/>
      <w:sz w:val="20"/>
    </w:rPr>
  </w:style>
  <w:style w:type="character" w:customStyle="1" w:styleId="Kop4Char">
    <w:name w:val="Kop 4 Char"/>
    <w:basedOn w:val="Standaardalinea-lettertype"/>
    <w:link w:val="Kop4"/>
    <w:uiPriority w:val="9"/>
    <w:rsid w:val="00B35760"/>
    <w:rPr>
      <w:rFonts w:ascii="Arial Nova Light" w:eastAsiaTheme="majorEastAsia" w:hAnsi="Arial Nova Light" w:cstheme="majorBidi"/>
      <w:b/>
      <w:smallCaps/>
      <w:color w:val="7A8C8E" w:themeColor="accent4"/>
      <w:sz w:val="22"/>
      <w:lang w:val="nl-NL"/>
    </w:rPr>
  </w:style>
  <w:style w:type="character" w:customStyle="1" w:styleId="Kop5Char">
    <w:name w:val="Kop 5 Char"/>
    <w:basedOn w:val="Standaardalinea-lettertype"/>
    <w:link w:val="Kop5"/>
    <w:uiPriority w:val="9"/>
    <w:rsid w:val="006701A0"/>
    <w:rPr>
      <w:rFonts w:asciiTheme="majorHAnsi" w:eastAsiaTheme="majorEastAsia" w:hAnsiTheme="majorHAnsi" w:cstheme="majorBidi"/>
      <w:i/>
      <w:iCs/>
      <w:caps/>
    </w:rPr>
  </w:style>
  <w:style w:type="character" w:customStyle="1" w:styleId="Kop6Char">
    <w:name w:val="Kop 6 Char"/>
    <w:basedOn w:val="Standaardalinea-lettertype"/>
    <w:link w:val="Kop6"/>
    <w:uiPriority w:val="9"/>
    <w:rsid w:val="006701A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rsid w:val="006701A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rsid w:val="006701A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rsid w:val="006701A0"/>
    <w:rPr>
      <w:rFonts w:asciiTheme="majorHAnsi" w:eastAsiaTheme="majorEastAsia" w:hAnsiTheme="majorHAnsi" w:cstheme="majorBidi"/>
      <w:b/>
      <w:bCs/>
      <w:i/>
      <w:iCs/>
      <w:caps/>
      <w:color w:val="7F7F7F" w:themeColor="text1" w:themeTint="80"/>
      <w:sz w:val="20"/>
      <w:szCs w:val="20"/>
    </w:rPr>
  </w:style>
  <w:style w:type="character" w:styleId="Hyperlink">
    <w:name w:val="Hyperlink"/>
    <w:basedOn w:val="Standaardalinea-lettertype"/>
    <w:uiPriority w:val="99"/>
    <w:unhideWhenUsed/>
    <w:rsid w:val="003D59FF"/>
    <w:rPr>
      <w:color w:val="F7B615"/>
      <w:u w:val="single"/>
    </w:rPr>
  </w:style>
  <w:style w:type="character" w:styleId="Intensievebenadrukking">
    <w:name w:val="Intense Emphasis"/>
    <w:basedOn w:val="Standaardalinea-lettertype"/>
    <w:uiPriority w:val="21"/>
    <w:qFormat/>
    <w:rsid w:val="006701A0"/>
    <w:rPr>
      <w:b/>
      <w:bCs/>
      <w:i/>
      <w:iCs/>
    </w:rPr>
  </w:style>
  <w:style w:type="character" w:styleId="Intensieveverwijzing">
    <w:name w:val="Intense Reference"/>
    <w:basedOn w:val="Standaardalinea-lettertype"/>
    <w:uiPriority w:val="32"/>
    <w:qFormat/>
    <w:rsid w:val="006701A0"/>
    <w:rPr>
      <w:b/>
      <w:bCs/>
      <w:caps w:val="0"/>
      <w:smallCaps/>
      <w:color w:val="auto"/>
      <w:spacing w:val="3"/>
      <w:u w:val="single"/>
    </w:rPr>
  </w:style>
  <w:style w:type="paragraph" w:styleId="Lijst">
    <w:name w:val="List"/>
    <w:basedOn w:val="Standaard"/>
    <w:uiPriority w:val="99"/>
    <w:semiHidden/>
    <w:unhideWhenUsed/>
    <w:rsid w:val="003D59FF"/>
    <w:pPr>
      <w:ind w:left="360" w:hanging="360"/>
    </w:pPr>
  </w:style>
  <w:style w:type="paragraph" w:styleId="Lijst2">
    <w:name w:val="List 2"/>
    <w:basedOn w:val="Standaard"/>
    <w:uiPriority w:val="99"/>
    <w:semiHidden/>
    <w:unhideWhenUsed/>
    <w:rsid w:val="003D59FF"/>
    <w:pPr>
      <w:ind w:left="720" w:hanging="360"/>
    </w:pPr>
  </w:style>
  <w:style w:type="paragraph" w:styleId="Lijstopsomteken">
    <w:name w:val="List Bullet"/>
    <w:basedOn w:val="Standaard"/>
    <w:uiPriority w:val="36"/>
    <w:unhideWhenUsed/>
    <w:rsid w:val="003D59FF"/>
    <w:pPr>
      <w:numPr>
        <w:numId w:val="2"/>
      </w:numPr>
    </w:pPr>
    <w:rPr>
      <w:sz w:val="24"/>
      <w:szCs w:val="24"/>
    </w:rPr>
  </w:style>
  <w:style w:type="paragraph" w:styleId="Lijstopsomteken2">
    <w:name w:val="List Bullet 2"/>
    <w:basedOn w:val="Standaard"/>
    <w:uiPriority w:val="36"/>
    <w:unhideWhenUsed/>
    <w:rsid w:val="003D59FF"/>
    <w:pPr>
      <w:numPr>
        <w:numId w:val="3"/>
      </w:numPr>
    </w:pPr>
    <w:rPr>
      <w:color w:val="94B6D2"/>
    </w:rPr>
  </w:style>
  <w:style w:type="paragraph" w:styleId="Lijstopsomteken3">
    <w:name w:val="List Bullet 3"/>
    <w:basedOn w:val="Standaard"/>
    <w:uiPriority w:val="36"/>
    <w:unhideWhenUsed/>
    <w:rsid w:val="003D59FF"/>
    <w:pPr>
      <w:numPr>
        <w:numId w:val="4"/>
      </w:numPr>
    </w:pPr>
    <w:rPr>
      <w:color w:val="DD8047"/>
    </w:rPr>
  </w:style>
  <w:style w:type="paragraph" w:styleId="Lijstopsomteken4">
    <w:name w:val="List Bullet 4"/>
    <w:basedOn w:val="Standaard"/>
    <w:uiPriority w:val="36"/>
    <w:unhideWhenUsed/>
    <w:rsid w:val="003D59FF"/>
    <w:pPr>
      <w:numPr>
        <w:numId w:val="5"/>
      </w:numPr>
    </w:pPr>
    <w:rPr>
      <w:caps/>
      <w:spacing w:val="4"/>
    </w:rPr>
  </w:style>
  <w:style w:type="paragraph" w:styleId="Lijstopsomteken5">
    <w:name w:val="List Bullet 5"/>
    <w:basedOn w:val="Standaard"/>
    <w:uiPriority w:val="36"/>
    <w:unhideWhenUsed/>
    <w:rsid w:val="003D59FF"/>
    <w:pPr>
      <w:numPr>
        <w:numId w:val="6"/>
      </w:numPr>
    </w:pPr>
  </w:style>
  <w:style w:type="paragraph" w:styleId="Lijstalinea">
    <w:name w:val="List Paragraph"/>
    <w:basedOn w:val="Standaard"/>
    <w:uiPriority w:val="34"/>
    <w:qFormat/>
    <w:rsid w:val="00EE5087"/>
    <w:pPr>
      <w:ind w:left="720"/>
      <w:contextualSpacing/>
    </w:pPr>
  </w:style>
  <w:style w:type="numbering" w:customStyle="1" w:styleId="Mediaanlijststijl">
    <w:name w:val="Mediaan lijststijl"/>
    <w:uiPriority w:val="99"/>
    <w:rsid w:val="003D59FF"/>
    <w:pPr>
      <w:numPr>
        <w:numId w:val="1"/>
      </w:numPr>
    </w:pPr>
  </w:style>
  <w:style w:type="paragraph" w:styleId="Geenafstand">
    <w:name w:val="No Spacing"/>
    <w:link w:val="GeenafstandChar"/>
    <w:uiPriority w:val="1"/>
    <w:qFormat/>
    <w:rsid w:val="006701A0"/>
    <w:pPr>
      <w:spacing w:after="0" w:line="240" w:lineRule="auto"/>
    </w:pPr>
  </w:style>
  <w:style w:type="paragraph" w:styleId="Citaat">
    <w:name w:val="Quote"/>
    <w:basedOn w:val="Standaard"/>
    <w:next w:val="Standaard"/>
    <w:link w:val="CitaatChar"/>
    <w:uiPriority w:val="29"/>
    <w:qFormat/>
    <w:rsid w:val="006701A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6701A0"/>
    <w:rPr>
      <w:rFonts w:asciiTheme="majorHAnsi" w:eastAsiaTheme="majorEastAsia" w:hAnsiTheme="majorHAnsi" w:cstheme="majorBidi"/>
      <w:sz w:val="25"/>
      <w:szCs w:val="25"/>
    </w:rPr>
  </w:style>
  <w:style w:type="character" w:styleId="Zwaar">
    <w:name w:val="Strong"/>
    <w:basedOn w:val="Standaardalinea-lettertype"/>
    <w:uiPriority w:val="22"/>
    <w:qFormat/>
    <w:rsid w:val="00E806EF"/>
    <w:rPr>
      <w:rFonts w:ascii="Tahoma" w:hAnsi="Tahoma"/>
      <w:b/>
      <w:bCs/>
      <w:caps w:val="0"/>
      <w:smallCaps w:val="0"/>
      <w:strike w:val="0"/>
      <w:dstrike w:val="0"/>
      <w:vanish w:val="0"/>
      <w:color w:val="3494BA" w:themeColor="accent1"/>
      <w:sz w:val="20"/>
      <w:vertAlign w:val="baseline"/>
    </w:rPr>
  </w:style>
  <w:style w:type="character" w:styleId="Subtielebenadrukking">
    <w:name w:val="Subtle Emphasis"/>
    <w:basedOn w:val="Standaardalinea-lettertype"/>
    <w:uiPriority w:val="19"/>
    <w:qFormat/>
    <w:rsid w:val="006701A0"/>
    <w:rPr>
      <w:i/>
      <w:iCs/>
      <w:color w:val="595959" w:themeColor="text1" w:themeTint="A6"/>
    </w:rPr>
  </w:style>
  <w:style w:type="character" w:styleId="Subtieleverwijzing">
    <w:name w:val="Subtle Reference"/>
    <w:basedOn w:val="Standaardalinea-lettertype"/>
    <w:uiPriority w:val="31"/>
    <w:qFormat/>
    <w:rsid w:val="006701A0"/>
    <w:rPr>
      <w:smallCaps/>
      <w:color w:val="404040" w:themeColor="text1" w:themeTint="BF"/>
      <w:u w:val="single" w:color="7F7F7F" w:themeColor="text1" w:themeTint="80"/>
    </w:rPr>
  </w:style>
  <w:style w:type="table" w:styleId="Tabelraster">
    <w:name w:val="Table Grid"/>
    <w:basedOn w:val="Standaardtabel"/>
    <w:uiPriority w:val="1"/>
    <w:rsid w:val="003D59FF"/>
    <w:rPr>
      <w:rFonts w:eastAsia="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rsid w:val="003D59FF"/>
    <w:pPr>
      <w:ind w:left="220" w:hanging="220"/>
    </w:pPr>
  </w:style>
  <w:style w:type="paragraph" w:styleId="Inhopg1">
    <w:name w:val="toc 1"/>
    <w:basedOn w:val="Standaard"/>
    <w:next w:val="Standaard"/>
    <w:autoRedefine/>
    <w:uiPriority w:val="39"/>
    <w:unhideWhenUsed/>
    <w:rsid w:val="00212423"/>
    <w:pPr>
      <w:tabs>
        <w:tab w:val="left" w:pos="362"/>
        <w:tab w:val="right" w:leader="dot" w:pos="9054"/>
      </w:tabs>
      <w:spacing w:before="120" w:after="0"/>
    </w:pPr>
    <w:rPr>
      <w:rFonts w:ascii="Arial Nova Light" w:hAnsi="Arial Nova Light"/>
      <w:b/>
      <w:bCs/>
      <w:caps/>
      <w:noProof/>
      <w:color w:val="98BE1F"/>
      <w:sz w:val="24"/>
      <w:szCs w:val="24"/>
    </w:rPr>
  </w:style>
  <w:style w:type="paragraph" w:styleId="Inhopg2">
    <w:name w:val="toc 2"/>
    <w:basedOn w:val="Standaard"/>
    <w:next w:val="Standaard"/>
    <w:autoRedefine/>
    <w:uiPriority w:val="39"/>
    <w:unhideWhenUsed/>
    <w:rsid w:val="00F52E1B"/>
    <w:pPr>
      <w:spacing w:after="0"/>
    </w:pPr>
  </w:style>
  <w:style w:type="paragraph" w:styleId="Inhopg3">
    <w:name w:val="toc 3"/>
    <w:basedOn w:val="Standaard"/>
    <w:next w:val="Standaard"/>
    <w:autoRedefine/>
    <w:uiPriority w:val="39"/>
    <w:unhideWhenUsed/>
    <w:rsid w:val="00F52E1B"/>
    <w:pPr>
      <w:spacing w:after="0"/>
      <w:ind w:left="220"/>
    </w:pPr>
    <w:rPr>
      <w:i/>
      <w:color w:val="404040" w:themeColor="text1" w:themeTint="BF"/>
    </w:rPr>
  </w:style>
  <w:style w:type="paragraph" w:styleId="Inhopg4">
    <w:name w:val="toc 4"/>
    <w:basedOn w:val="Standaard"/>
    <w:next w:val="Standaard"/>
    <w:autoRedefine/>
    <w:uiPriority w:val="39"/>
    <w:unhideWhenUsed/>
    <w:rsid w:val="003D59FF"/>
    <w:pPr>
      <w:tabs>
        <w:tab w:val="right" w:leader="dot" w:pos="8630"/>
      </w:tabs>
      <w:spacing w:after="40" w:line="240" w:lineRule="auto"/>
      <w:ind w:left="432"/>
    </w:pPr>
    <w:rPr>
      <w:noProof/>
    </w:rPr>
  </w:style>
  <w:style w:type="paragraph" w:styleId="Inhopg5">
    <w:name w:val="toc 5"/>
    <w:basedOn w:val="Standaard"/>
    <w:next w:val="Standaard"/>
    <w:autoRedefine/>
    <w:uiPriority w:val="39"/>
    <w:unhideWhenUsed/>
    <w:rsid w:val="003D59FF"/>
    <w:pPr>
      <w:tabs>
        <w:tab w:val="right" w:leader="dot" w:pos="8630"/>
      </w:tabs>
      <w:spacing w:after="40" w:line="240" w:lineRule="auto"/>
      <w:ind w:left="576"/>
    </w:pPr>
    <w:rPr>
      <w:noProof/>
    </w:rPr>
  </w:style>
  <w:style w:type="paragraph" w:styleId="Inhopg6">
    <w:name w:val="toc 6"/>
    <w:basedOn w:val="Standaard"/>
    <w:next w:val="Standaard"/>
    <w:autoRedefine/>
    <w:uiPriority w:val="39"/>
    <w:unhideWhenUsed/>
    <w:rsid w:val="003D59FF"/>
    <w:pPr>
      <w:tabs>
        <w:tab w:val="right" w:leader="dot" w:pos="8630"/>
      </w:tabs>
      <w:spacing w:after="40" w:line="240" w:lineRule="auto"/>
      <w:ind w:left="720"/>
    </w:pPr>
    <w:rPr>
      <w:noProof/>
    </w:rPr>
  </w:style>
  <w:style w:type="paragraph" w:styleId="Inhopg7">
    <w:name w:val="toc 7"/>
    <w:basedOn w:val="Standaard"/>
    <w:next w:val="Standaard"/>
    <w:autoRedefine/>
    <w:uiPriority w:val="39"/>
    <w:unhideWhenUsed/>
    <w:rsid w:val="003D59FF"/>
    <w:pPr>
      <w:tabs>
        <w:tab w:val="right" w:leader="dot" w:pos="8630"/>
      </w:tabs>
      <w:spacing w:after="40" w:line="240" w:lineRule="auto"/>
      <w:ind w:left="864"/>
    </w:pPr>
    <w:rPr>
      <w:noProof/>
    </w:rPr>
  </w:style>
  <w:style w:type="paragraph" w:styleId="Inhopg8">
    <w:name w:val="toc 8"/>
    <w:basedOn w:val="Standaard"/>
    <w:next w:val="Standaard"/>
    <w:autoRedefine/>
    <w:uiPriority w:val="39"/>
    <w:unhideWhenUsed/>
    <w:rsid w:val="003D59FF"/>
    <w:pPr>
      <w:tabs>
        <w:tab w:val="right" w:leader="dot" w:pos="8630"/>
      </w:tabs>
      <w:spacing w:after="40" w:line="240" w:lineRule="auto"/>
      <w:ind w:left="1008"/>
    </w:pPr>
    <w:rPr>
      <w:noProof/>
    </w:rPr>
  </w:style>
  <w:style w:type="paragraph" w:styleId="Inhopg9">
    <w:name w:val="toc 9"/>
    <w:basedOn w:val="Standaard"/>
    <w:next w:val="Standaard"/>
    <w:autoRedefine/>
    <w:uiPriority w:val="39"/>
    <w:unhideWhenUsed/>
    <w:rsid w:val="003D59FF"/>
    <w:pPr>
      <w:tabs>
        <w:tab w:val="right" w:leader="dot" w:pos="8630"/>
      </w:tabs>
      <w:spacing w:after="40" w:line="240" w:lineRule="auto"/>
      <w:ind w:left="1152"/>
    </w:pPr>
    <w:rPr>
      <w:noProof/>
    </w:rPr>
  </w:style>
  <w:style w:type="character" w:customStyle="1" w:styleId="GeenafstandChar">
    <w:name w:val="Geen afstand Char"/>
    <w:basedOn w:val="Standaardalinea-lettertype"/>
    <w:link w:val="Geenafstand"/>
    <w:uiPriority w:val="1"/>
    <w:rsid w:val="00F52E1B"/>
  </w:style>
  <w:style w:type="paragraph" w:customStyle="1" w:styleId="Kopteksteven">
    <w:name w:val="Koptekst even"/>
    <w:basedOn w:val="Standaard"/>
    <w:uiPriority w:val="39"/>
    <w:semiHidden/>
    <w:unhideWhenUsed/>
    <w:rsid w:val="003D59FF"/>
    <w:pPr>
      <w:pBdr>
        <w:bottom w:val="single" w:sz="4" w:space="1" w:color="94B6D2"/>
      </w:pBdr>
      <w:spacing w:after="0" w:line="240" w:lineRule="auto"/>
    </w:pPr>
    <w:rPr>
      <w:b/>
      <w:bCs/>
      <w:color w:val="775F55"/>
    </w:rPr>
  </w:style>
  <w:style w:type="paragraph" w:customStyle="1" w:styleId="Voetteksteven">
    <w:name w:val="Voettekst even"/>
    <w:basedOn w:val="Standaard"/>
    <w:uiPriority w:val="49"/>
    <w:semiHidden/>
    <w:unhideWhenUsed/>
    <w:rsid w:val="003D59FF"/>
    <w:pPr>
      <w:pBdr>
        <w:top w:val="single" w:sz="4" w:space="1" w:color="94B6D2"/>
      </w:pBdr>
    </w:pPr>
    <w:rPr>
      <w:color w:val="775F55"/>
    </w:rPr>
  </w:style>
  <w:style w:type="paragraph" w:customStyle="1" w:styleId="Koptekstoneven">
    <w:name w:val="Koptekst oneven"/>
    <w:basedOn w:val="Standaard"/>
    <w:uiPriority w:val="39"/>
    <w:semiHidden/>
    <w:unhideWhenUsed/>
    <w:rsid w:val="003D59FF"/>
    <w:pPr>
      <w:pBdr>
        <w:bottom w:val="single" w:sz="4" w:space="1" w:color="94B6D2"/>
      </w:pBdr>
      <w:spacing w:after="0" w:line="240" w:lineRule="auto"/>
      <w:jc w:val="right"/>
    </w:pPr>
    <w:rPr>
      <w:b/>
      <w:bCs/>
      <w:color w:val="775F55"/>
    </w:rPr>
  </w:style>
  <w:style w:type="paragraph" w:customStyle="1" w:styleId="Voettekstoneven">
    <w:name w:val="Voettekst oneven"/>
    <w:basedOn w:val="Standaard"/>
    <w:uiPriority w:val="39"/>
    <w:unhideWhenUsed/>
    <w:rsid w:val="003D59FF"/>
    <w:pPr>
      <w:pBdr>
        <w:top w:val="single" w:sz="4" w:space="1" w:color="94B6D2"/>
      </w:pBdr>
      <w:jc w:val="right"/>
    </w:pPr>
    <w:rPr>
      <w:color w:val="775F55"/>
    </w:rPr>
  </w:style>
  <w:style w:type="character" w:styleId="Tekstvantijdelijkeaanduiding">
    <w:name w:val="Placeholder Text"/>
    <w:basedOn w:val="Standaardalinea-lettertype"/>
    <w:uiPriority w:val="99"/>
    <w:semiHidden/>
    <w:rsid w:val="003D59FF"/>
    <w:rPr>
      <w:color w:val="808080"/>
    </w:rPr>
  </w:style>
  <w:style w:type="character" w:styleId="Regelnummer">
    <w:name w:val="line number"/>
    <w:basedOn w:val="Standaardalinea-lettertype"/>
    <w:uiPriority w:val="99"/>
    <w:semiHidden/>
    <w:unhideWhenUsed/>
    <w:rsid w:val="005A1BB3"/>
  </w:style>
  <w:style w:type="paragraph" w:styleId="Kopvaninhoudsopgave">
    <w:name w:val="TOC Heading"/>
    <w:basedOn w:val="Kop1"/>
    <w:next w:val="Standaard"/>
    <w:uiPriority w:val="39"/>
    <w:unhideWhenUsed/>
    <w:qFormat/>
    <w:rsid w:val="006701A0"/>
    <w:pPr>
      <w:outlineLvl w:val="9"/>
    </w:pPr>
  </w:style>
  <w:style w:type="paragraph" w:styleId="Voetnoottekst">
    <w:name w:val="footnote text"/>
    <w:basedOn w:val="Standaard"/>
    <w:link w:val="VoetnoottekstChar"/>
    <w:uiPriority w:val="99"/>
    <w:unhideWhenUsed/>
    <w:rsid w:val="00F70AEF"/>
    <w:pPr>
      <w:spacing w:after="0" w:line="240" w:lineRule="auto"/>
    </w:pPr>
  </w:style>
  <w:style w:type="character" w:customStyle="1" w:styleId="VoetnoottekstChar">
    <w:name w:val="Voetnoottekst Char"/>
    <w:basedOn w:val="Standaardalinea-lettertype"/>
    <w:link w:val="Voetnoottekst"/>
    <w:uiPriority w:val="99"/>
    <w:rsid w:val="00F70AEF"/>
    <w:rPr>
      <w:rFonts w:eastAsia="Times New Roman"/>
      <w:sz w:val="20"/>
      <w:szCs w:val="20"/>
      <w:lang w:val="nl-NL"/>
    </w:rPr>
  </w:style>
  <w:style w:type="character" w:styleId="Voetnootmarkering">
    <w:name w:val="footnote reference"/>
    <w:basedOn w:val="Standaardalinea-lettertype"/>
    <w:uiPriority w:val="99"/>
    <w:unhideWhenUsed/>
    <w:rsid w:val="00F70AEF"/>
    <w:rPr>
      <w:vertAlign w:val="superscript"/>
    </w:rPr>
  </w:style>
  <w:style w:type="paragraph" w:styleId="Normaalweb">
    <w:name w:val="Normal (Web)"/>
    <w:basedOn w:val="Standaard"/>
    <w:uiPriority w:val="99"/>
    <w:unhideWhenUsed/>
    <w:rsid w:val="00FF2DE3"/>
    <w:pPr>
      <w:spacing w:before="100" w:beforeAutospacing="1" w:after="100" w:afterAutospacing="1" w:line="240" w:lineRule="auto"/>
    </w:pPr>
    <w:rPr>
      <w:rFonts w:ascii="Arial" w:hAnsi="Arial" w:cs="Arial"/>
      <w:color w:val="111111"/>
      <w:sz w:val="24"/>
      <w:szCs w:val="24"/>
    </w:rPr>
  </w:style>
  <w:style w:type="character" w:customStyle="1" w:styleId="htmltxt1">
    <w:name w:val="html_txt1"/>
    <w:basedOn w:val="Standaardalinea-lettertype"/>
    <w:rsid w:val="00E72691"/>
    <w:rPr>
      <w:color w:val="000000"/>
    </w:rPr>
  </w:style>
  <w:style w:type="paragraph" w:styleId="HTML-voorafopgemaakt">
    <w:name w:val="HTML Preformatted"/>
    <w:basedOn w:val="Standaard"/>
    <w:link w:val="HTML-voorafopgemaaktChar"/>
    <w:uiPriority w:val="99"/>
    <w:semiHidden/>
    <w:unhideWhenUsed/>
    <w:rsid w:val="00E72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voorafopgemaaktChar">
    <w:name w:val="HTML - vooraf opgemaakt Char"/>
    <w:basedOn w:val="Standaardalinea-lettertype"/>
    <w:link w:val="HTML-voorafopgemaakt"/>
    <w:uiPriority w:val="99"/>
    <w:semiHidden/>
    <w:rsid w:val="00E72691"/>
    <w:rPr>
      <w:rFonts w:ascii="Courier New" w:eastAsia="Times New Roman" w:hAnsi="Courier New" w:cs="Courier New"/>
      <w:sz w:val="20"/>
      <w:szCs w:val="20"/>
    </w:rPr>
  </w:style>
  <w:style w:type="character" w:customStyle="1" w:styleId="htmltag1">
    <w:name w:val="html_tag1"/>
    <w:basedOn w:val="Standaardalinea-lettertype"/>
    <w:rsid w:val="00E72691"/>
    <w:rPr>
      <w:color w:val="0000FF"/>
    </w:rPr>
  </w:style>
  <w:style w:type="character" w:customStyle="1" w:styleId="htmlelm1">
    <w:name w:val="html_elm1"/>
    <w:basedOn w:val="Standaardalinea-lettertype"/>
    <w:rsid w:val="00E72691"/>
    <w:rPr>
      <w:color w:val="800000"/>
    </w:rPr>
  </w:style>
  <w:style w:type="table" w:customStyle="1" w:styleId="Gemiddeldraster31">
    <w:name w:val="Gemiddeld raster 31"/>
    <w:basedOn w:val="Standaardtabel"/>
    <w:uiPriority w:val="40"/>
    <w:rsid w:val="002375C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GevolgdeHyperlink">
    <w:name w:val="FollowedHyperlink"/>
    <w:basedOn w:val="Standaardalinea-lettertype"/>
    <w:uiPriority w:val="99"/>
    <w:semiHidden/>
    <w:unhideWhenUsed/>
    <w:rsid w:val="00FF7641"/>
    <w:rPr>
      <w:color w:val="800080"/>
      <w:u w:val="single"/>
    </w:rPr>
  </w:style>
  <w:style w:type="paragraph" w:customStyle="1" w:styleId="xl66">
    <w:name w:val="xl66"/>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67">
    <w:name w:val="xl67"/>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68">
    <w:name w:val="xl68"/>
    <w:basedOn w:val="Standaard"/>
    <w:rsid w:val="00FF7641"/>
    <w:pPr>
      <w:shd w:val="clear" w:color="000000" w:fill="FFFFFF"/>
      <w:spacing w:before="100" w:beforeAutospacing="1" w:after="100" w:afterAutospacing="1" w:line="240" w:lineRule="auto"/>
      <w:jc w:val="right"/>
    </w:pPr>
    <w:rPr>
      <w:rFonts w:ascii="Trebuchet MS" w:eastAsia="Times New Roman" w:hAnsi="Trebuchet MS" w:cs="Times New Roman"/>
      <w:b/>
      <w:bCs/>
      <w:sz w:val="16"/>
      <w:szCs w:val="16"/>
    </w:rPr>
  </w:style>
  <w:style w:type="paragraph" w:customStyle="1" w:styleId="xl69">
    <w:name w:val="xl69"/>
    <w:basedOn w:val="Standaard"/>
    <w:rsid w:val="00FF7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cs="Times New Roman"/>
      <w:sz w:val="16"/>
      <w:szCs w:val="16"/>
    </w:rPr>
  </w:style>
  <w:style w:type="paragraph" w:customStyle="1" w:styleId="xl70">
    <w:name w:val="xl70"/>
    <w:basedOn w:val="Standaard"/>
    <w:rsid w:val="00FF7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71">
    <w:name w:val="xl71"/>
    <w:basedOn w:val="Standaard"/>
    <w:rsid w:val="00FF7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72">
    <w:name w:val="xl72"/>
    <w:basedOn w:val="Standaard"/>
    <w:rsid w:val="00FF7641"/>
    <w:pPr>
      <w:shd w:val="clear" w:color="000000" w:fill="000000"/>
      <w:spacing w:before="100" w:beforeAutospacing="1" w:after="100" w:afterAutospacing="1" w:line="240" w:lineRule="auto"/>
    </w:pPr>
    <w:rPr>
      <w:rFonts w:ascii="Trebuchet MS" w:eastAsia="Times New Roman" w:hAnsi="Trebuchet MS" w:cs="Times New Roman"/>
      <w:b/>
      <w:bCs/>
      <w:color w:val="FFFFFF"/>
      <w:sz w:val="16"/>
      <w:szCs w:val="16"/>
    </w:rPr>
  </w:style>
  <w:style w:type="paragraph" w:customStyle="1" w:styleId="xl73">
    <w:name w:val="xl73"/>
    <w:basedOn w:val="Standaard"/>
    <w:rsid w:val="00FF7641"/>
    <w:pPr>
      <w:shd w:val="clear" w:color="000000" w:fill="000000"/>
      <w:spacing w:before="100" w:beforeAutospacing="1" w:after="100" w:afterAutospacing="1" w:line="240" w:lineRule="auto"/>
      <w:jc w:val="right"/>
    </w:pPr>
    <w:rPr>
      <w:rFonts w:ascii="Trebuchet MS" w:eastAsia="Times New Roman" w:hAnsi="Trebuchet MS" w:cs="Times New Roman"/>
      <w:b/>
      <w:bCs/>
      <w:color w:val="FFFFFF"/>
      <w:sz w:val="16"/>
      <w:szCs w:val="16"/>
    </w:rPr>
  </w:style>
  <w:style w:type="paragraph" w:customStyle="1" w:styleId="xl74">
    <w:name w:val="xl74"/>
    <w:basedOn w:val="Standaard"/>
    <w:rsid w:val="00FF7641"/>
    <w:pPr>
      <w:shd w:val="clear" w:color="000000" w:fill="FFFFFF"/>
      <w:spacing w:before="100" w:beforeAutospacing="1" w:after="100" w:afterAutospacing="1" w:line="240" w:lineRule="auto"/>
      <w:jc w:val="right"/>
    </w:pPr>
    <w:rPr>
      <w:rFonts w:ascii="Trebuchet MS" w:eastAsia="Times New Roman" w:hAnsi="Trebuchet MS" w:cs="Times New Roman"/>
      <w:b/>
      <w:bCs/>
      <w:color w:val="FFFFFF"/>
      <w:sz w:val="16"/>
      <w:szCs w:val="16"/>
    </w:rPr>
  </w:style>
  <w:style w:type="paragraph" w:customStyle="1" w:styleId="xl75">
    <w:name w:val="xl75"/>
    <w:basedOn w:val="Standaard"/>
    <w:rsid w:val="00FF764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rebuchet MS" w:eastAsia="Times New Roman" w:hAnsi="Trebuchet MS" w:cs="Times New Roman"/>
      <w:sz w:val="16"/>
      <w:szCs w:val="16"/>
    </w:rPr>
  </w:style>
  <w:style w:type="paragraph" w:customStyle="1" w:styleId="xl76">
    <w:name w:val="xl76"/>
    <w:basedOn w:val="Standaard"/>
    <w:rsid w:val="00FF7641"/>
    <w:pPr>
      <w:pBdr>
        <w:bottom w:val="single" w:sz="4" w:space="0" w:color="auto"/>
      </w:pBdr>
      <w:shd w:val="clear" w:color="000000" w:fill="FFFFFF"/>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77">
    <w:name w:val="xl77"/>
    <w:basedOn w:val="Standaard"/>
    <w:rsid w:val="00FF7641"/>
    <w:pPr>
      <w:pBdr>
        <w:bottom w:val="single" w:sz="4" w:space="0" w:color="auto"/>
      </w:pBd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78">
    <w:name w:val="xl78"/>
    <w:basedOn w:val="Standaard"/>
    <w:rsid w:val="00FF7641"/>
    <w:pPr>
      <w:shd w:val="clear" w:color="000000" w:fill="FFFFFF"/>
      <w:spacing w:before="100" w:beforeAutospacing="1" w:after="100" w:afterAutospacing="1" w:line="240" w:lineRule="auto"/>
      <w:jc w:val="right"/>
    </w:pPr>
    <w:rPr>
      <w:rFonts w:ascii="Trebuchet MS" w:eastAsia="Times New Roman" w:hAnsi="Trebuchet MS" w:cs="Times New Roman"/>
      <w:sz w:val="16"/>
      <w:szCs w:val="16"/>
    </w:rPr>
  </w:style>
  <w:style w:type="paragraph" w:customStyle="1" w:styleId="xl79">
    <w:name w:val="xl79"/>
    <w:basedOn w:val="Standaard"/>
    <w:rsid w:val="00FF7641"/>
    <w:pPr>
      <w:shd w:val="clear" w:color="000000" w:fill="000000"/>
      <w:spacing w:before="100" w:beforeAutospacing="1" w:after="100" w:afterAutospacing="1" w:line="240" w:lineRule="auto"/>
    </w:pPr>
    <w:rPr>
      <w:rFonts w:ascii="Trebuchet MS" w:eastAsia="Times New Roman" w:hAnsi="Trebuchet MS" w:cs="Times New Roman"/>
      <w:b/>
      <w:bCs/>
      <w:color w:val="FFFFFF"/>
      <w:sz w:val="16"/>
      <w:szCs w:val="16"/>
    </w:rPr>
  </w:style>
  <w:style w:type="paragraph" w:customStyle="1" w:styleId="xl80">
    <w:name w:val="xl80"/>
    <w:basedOn w:val="Standaard"/>
    <w:rsid w:val="00FF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rebuchet MS" w:eastAsia="Times New Roman" w:hAnsi="Trebuchet MS" w:cs="Times New Roman"/>
      <w:sz w:val="16"/>
      <w:szCs w:val="16"/>
    </w:rPr>
  </w:style>
  <w:style w:type="paragraph" w:customStyle="1" w:styleId="xl81">
    <w:name w:val="xl81"/>
    <w:basedOn w:val="Standaard"/>
    <w:rsid w:val="00FF764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rebuchet MS" w:eastAsia="Times New Roman" w:hAnsi="Trebuchet MS" w:cs="Times New Roman"/>
      <w:sz w:val="16"/>
      <w:szCs w:val="16"/>
    </w:rPr>
  </w:style>
  <w:style w:type="paragraph" w:customStyle="1" w:styleId="xl82">
    <w:name w:val="xl82"/>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83">
    <w:name w:val="xl83"/>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84">
    <w:name w:val="xl84"/>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85">
    <w:name w:val="xl85"/>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86">
    <w:name w:val="xl86"/>
    <w:basedOn w:val="Standaard"/>
    <w:rsid w:val="00FF7641"/>
    <w:pPr>
      <w:pBdr>
        <w:bottom w:val="single" w:sz="4" w:space="0" w:color="auto"/>
      </w:pBd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87">
    <w:name w:val="xl87"/>
    <w:basedOn w:val="Standaard"/>
    <w:rsid w:val="00FF7641"/>
    <w:pPr>
      <w:shd w:val="clear" w:color="000000" w:fill="FFFFFF"/>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88">
    <w:name w:val="xl88"/>
    <w:basedOn w:val="Standaard"/>
    <w:rsid w:val="00FF7641"/>
    <w:pPr>
      <w:pBdr>
        <w:bottom w:val="single" w:sz="4" w:space="0" w:color="auto"/>
      </w:pBdr>
      <w:shd w:val="clear" w:color="000000" w:fill="FFFFFF"/>
      <w:spacing w:before="100" w:beforeAutospacing="1" w:after="100" w:afterAutospacing="1" w:line="240" w:lineRule="auto"/>
    </w:pPr>
    <w:rPr>
      <w:rFonts w:ascii="Trebuchet MS" w:eastAsia="Times New Roman" w:hAnsi="Trebuchet MS" w:cs="Times New Roman"/>
      <w:sz w:val="16"/>
      <w:szCs w:val="16"/>
    </w:rPr>
  </w:style>
  <w:style w:type="paragraph" w:customStyle="1" w:styleId="xl89">
    <w:name w:val="xl89"/>
    <w:basedOn w:val="Standaard"/>
    <w:rsid w:val="00FF7641"/>
    <w:pPr>
      <w:pBdr>
        <w:bottom w:val="single" w:sz="4" w:space="0" w:color="auto"/>
      </w:pBdr>
      <w:shd w:val="clear" w:color="000000" w:fill="FFFFFF"/>
      <w:spacing w:before="100" w:beforeAutospacing="1" w:after="100" w:afterAutospacing="1" w:line="240" w:lineRule="auto"/>
    </w:pPr>
    <w:rPr>
      <w:rFonts w:ascii="Trebuchet MS" w:eastAsia="Times New Roman" w:hAnsi="Trebuchet MS" w:cs="Times New Roman"/>
      <w:b/>
      <w:bCs/>
      <w:sz w:val="16"/>
      <w:szCs w:val="16"/>
    </w:rPr>
  </w:style>
  <w:style w:type="paragraph" w:customStyle="1" w:styleId="xl90">
    <w:name w:val="xl90"/>
    <w:basedOn w:val="Standaard"/>
    <w:rsid w:val="00FF7641"/>
    <w:pPr>
      <w:pBdr>
        <w:bottom w:val="single" w:sz="4" w:space="0" w:color="auto"/>
      </w:pBdr>
      <w:shd w:val="clear" w:color="000000" w:fill="FFFFFF"/>
      <w:spacing w:before="100" w:beforeAutospacing="1" w:after="100" w:afterAutospacing="1" w:line="240" w:lineRule="auto"/>
      <w:jc w:val="right"/>
    </w:pPr>
    <w:rPr>
      <w:rFonts w:ascii="Trebuchet MS" w:eastAsia="Times New Roman" w:hAnsi="Trebuchet MS" w:cs="Times New Roman"/>
      <w:sz w:val="16"/>
      <w:szCs w:val="16"/>
    </w:rPr>
  </w:style>
  <w:style w:type="paragraph" w:customStyle="1" w:styleId="xl91">
    <w:name w:val="xl91"/>
    <w:basedOn w:val="Standaard"/>
    <w:rsid w:val="00FF76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rebuchet MS" w:eastAsia="Times New Roman" w:hAnsi="Trebuchet MS" w:cs="Times New Roman"/>
      <w:sz w:val="16"/>
      <w:szCs w:val="16"/>
    </w:rPr>
  </w:style>
  <w:style w:type="table" w:styleId="Gemiddeldraster3-accent3">
    <w:name w:val="Medium Grid 3 Accent 3"/>
    <w:basedOn w:val="Standaardtabel"/>
    <w:uiPriority w:val="43"/>
    <w:rsid w:val="00FF76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character" w:customStyle="1" w:styleId="apple-style-span">
    <w:name w:val="apple-style-span"/>
    <w:basedOn w:val="Standaardalinea-lettertype"/>
    <w:rsid w:val="00FF7641"/>
  </w:style>
  <w:style w:type="table" w:styleId="Gemiddeldraster1-accent1">
    <w:name w:val="Medium Grid 1 Accent 1"/>
    <w:basedOn w:val="Standaardtabel"/>
    <w:uiPriority w:val="41"/>
    <w:rsid w:val="00FF7641"/>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character" w:customStyle="1" w:styleId="bqquotelink">
    <w:name w:val="bqquotelink"/>
    <w:basedOn w:val="Standaardalinea-lettertype"/>
    <w:rsid w:val="00FF7641"/>
  </w:style>
  <w:style w:type="table" w:styleId="Lichtelijst-accent2">
    <w:name w:val="Light List Accent 2"/>
    <w:basedOn w:val="Standaardtabel"/>
    <w:uiPriority w:val="61"/>
    <w:rsid w:val="00FF7641"/>
    <w:pPr>
      <w:spacing w:after="0" w:line="240" w:lineRule="auto"/>
    </w:pPr>
    <w:rPr>
      <w:sz w:val="24"/>
      <w:szCs w:val="24"/>
      <w:lang w:val="nl-NL"/>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Gemiddeldraster3-accent5">
    <w:name w:val="Medium Grid 3 Accent 5"/>
    <w:basedOn w:val="Standaardtabel"/>
    <w:uiPriority w:val="45"/>
    <w:rsid w:val="00FF76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Kleurrijkraster-accent5">
    <w:name w:val="Colorful Grid Accent 5"/>
    <w:basedOn w:val="Standaardtabel"/>
    <w:uiPriority w:val="45"/>
    <w:rsid w:val="00FF764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emiddeldearcering2-accent5">
    <w:name w:val="Medium Shading 2 Accent 5"/>
    <w:basedOn w:val="Standaardtabel"/>
    <w:uiPriority w:val="45"/>
    <w:rsid w:val="00FF764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FB58B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astertabel4-Accent51">
    <w:name w:val="Rastertabel 4 - Accent 51"/>
    <w:basedOn w:val="Standaardtabel"/>
    <w:uiPriority w:val="49"/>
    <w:rsid w:val="007D58ED"/>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Onopgemaaktetabel11">
    <w:name w:val="Onopgemaakte tabel 11"/>
    <w:basedOn w:val="Standaardtabel"/>
    <w:uiPriority w:val="41"/>
    <w:rsid w:val="00D61232"/>
    <w:pPr>
      <w:spacing w:after="0" w:line="240" w:lineRule="auto"/>
    </w:pPr>
    <w:rPr>
      <w:rFonts w:asciiTheme="minorHAnsi" w:eastAsiaTheme="minorHAnsi" w:hAnsiTheme="minorHAnsi"/>
      <w:sz w:val="22"/>
      <w:szCs w:val="22"/>
      <w:lang w:val="nl-NL"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5donker-Accent61">
    <w:name w:val="Rastertabel 5 donker - Accent 61"/>
    <w:basedOn w:val="Standaardtabel"/>
    <w:uiPriority w:val="50"/>
    <w:rsid w:val="00E923FC"/>
    <w:pPr>
      <w:spacing w:after="0" w:line="240" w:lineRule="auto"/>
    </w:pPr>
    <w:rPr>
      <w:rFonts w:asciiTheme="minorHAnsi" w:eastAsiaTheme="minorHAnsi" w:hAnsi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customStyle="1" w:styleId="Rastertabel5donker-Accent31">
    <w:name w:val="Rastertabel 5 donker - Accent 31"/>
    <w:basedOn w:val="Standaardtabel"/>
    <w:uiPriority w:val="50"/>
    <w:rsid w:val="002763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Rastertabel5donker-Accent3">
    <w:name w:val="Grid Table 5 Dark Accent 3"/>
    <w:basedOn w:val="Standaardtabel"/>
    <w:uiPriority w:val="50"/>
    <w:rsid w:val="006924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paragraph" w:customStyle="1" w:styleId="msonormal0">
    <w:name w:val="msonormal"/>
    <w:basedOn w:val="Standaard"/>
    <w:rsid w:val="00BC65A3"/>
    <w:pPr>
      <w:spacing w:before="100" w:beforeAutospacing="1" w:after="100" w:afterAutospacing="1" w:line="240" w:lineRule="auto"/>
    </w:pPr>
    <w:rPr>
      <w:rFonts w:ascii="Times New Roman" w:eastAsia="Times New Roman" w:hAnsi="Times New Roman" w:cs="Times New Roman"/>
      <w:color w:val="auto"/>
      <w:sz w:val="24"/>
      <w:szCs w:val="24"/>
      <w:lang w:val="nl-NL"/>
    </w:rPr>
  </w:style>
  <w:style w:type="paragraph" w:customStyle="1" w:styleId="xl65">
    <w:name w:val="xl65"/>
    <w:basedOn w:val="Standaard"/>
    <w:rsid w:val="00BC65A3"/>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pPr>
    <w:rPr>
      <w:rFonts w:ascii="Arial Nova Light" w:eastAsia="Times New Roman" w:hAnsi="Arial Nova Light" w:cs="Times New Roman"/>
      <w:b/>
      <w:bCs/>
      <w:color w:val="FFFFFF"/>
      <w:sz w:val="24"/>
      <w:szCs w:val="24"/>
      <w:lang w:val="nl-NL"/>
    </w:rPr>
  </w:style>
  <w:style w:type="character" w:styleId="Onopgelostemelding">
    <w:name w:val="Unresolved Mention"/>
    <w:basedOn w:val="Standaardalinea-lettertype"/>
    <w:uiPriority w:val="99"/>
    <w:semiHidden/>
    <w:unhideWhenUsed/>
    <w:rsid w:val="00EA393D"/>
    <w:rPr>
      <w:color w:val="605E5C"/>
      <w:shd w:val="clear" w:color="auto" w:fill="E1DFDD"/>
    </w:rPr>
  </w:style>
  <w:style w:type="paragraph" w:customStyle="1" w:styleId="Default">
    <w:name w:val="Default"/>
    <w:rsid w:val="00633155"/>
    <w:pPr>
      <w:autoSpaceDE w:val="0"/>
      <w:autoSpaceDN w:val="0"/>
      <w:adjustRightInd w:val="0"/>
      <w:spacing w:after="0" w:line="240" w:lineRule="auto"/>
    </w:pPr>
    <w:rPr>
      <w:rFonts w:ascii="Arial Nova" w:hAnsi="Arial Nova" w:cs="Arial Nova"/>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887">
      <w:bodyDiv w:val="1"/>
      <w:marLeft w:val="0"/>
      <w:marRight w:val="0"/>
      <w:marTop w:val="0"/>
      <w:marBottom w:val="0"/>
      <w:divBdr>
        <w:top w:val="none" w:sz="0" w:space="0" w:color="auto"/>
        <w:left w:val="none" w:sz="0" w:space="0" w:color="auto"/>
        <w:bottom w:val="none" w:sz="0" w:space="0" w:color="auto"/>
        <w:right w:val="none" w:sz="0" w:space="0" w:color="auto"/>
      </w:divBdr>
    </w:div>
    <w:div w:id="35275502">
      <w:bodyDiv w:val="1"/>
      <w:marLeft w:val="0"/>
      <w:marRight w:val="0"/>
      <w:marTop w:val="0"/>
      <w:marBottom w:val="0"/>
      <w:divBdr>
        <w:top w:val="none" w:sz="0" w:space="0" w:color="auto"/>
        <w:left w:val="none" w:sz="0" w:space="0" w:color="auto"/>
        <w:bottom w:val="none" w:sz="0" w:space="0" w:color="auto"/>
        <w:right w:val="none" w:sz="0" w:space="0" w:color="auto"/>
      </w:divBdr>
      <w:divsChild>
        <w:div w:id="129328469">
          <w:marLeft w:val="0"/>
          <w:marRight w:val="0"/>
          <w:marTop w:val="0"/>
          <w:marBottom w:val="0"/>
          <w:divBdr>
            <w:top w:val="none" w:sz="0" w:space="0" w:color="auto"/>
            <w:left w:val="none" w:sz="0" w:space="0" w:color="auto"/>
            <w:bottom w:val="none" w:sz="0" w:space="0" w:color="auto"/>
            <w:right w:val="none" w:sz="0" w:space="0" w:color="auto"/>
          </w:divBdr>
          <w:divsChild>
            <w:div w:id="1918124761">
              <w:marLeft w:val="0"/>
              <w:marRight w:val="1080"/>
              <w:marTop w:val="0"/>
              <w:marBottom w:val="0"/>
              <w:divBdr>
                <w:top w:val="none" w:sz="0" w:space="0" w:color="auto"/>
                <w:left w:val="single" w:sz="6" w:space="0" w:color="auto"/>
                <w:bottom w:val="none" w:sz="0" w:space="0" w:color="auto"/>
                <w:right w:val="none" w:sz="0" w:space="0" w:color="auto"/>
              </w:divBdr>
            </w:div>
          </w:divsChild>
        </w:div>
        <w:div w:id="535122393">
          <w:marLeft w:val="0"/>
          <w:marRight w:val="0"/>
          <w:marTop w:val="0"/>
          <w:marBottom w:val="0"/>
          <w:divBdr>
            <w:top w:val="none" w:sz="0" w:space="0" w:color="auto"/>
            <w:left w:val="none" w:sz="0" w:space="0" w:color="auto"/>
            <w:bottom w:val="none" w:sz="0" w:space="0" w:color="auto"/>
            <w:right w:val="none" w:sz="0" w:space="0" w:color="auto"/>
          </w:divBdr>
          <w:divsChild>
            <w:div w:id="1459060185">
              <w:marLeft w:val="0"/>
              <w:marRight w:val="1080"/>
              <w:marTop w:val="0"/>
              <w:marBottom w:val="0"/>
              <w:divBdr>
                <w:top w:val="none" w:sz="0" w:space="0" w:color="auto"/>
                <w:left w:val="single" w:sz="6" w:space="0" w:color="auto"/>
                <w:bottom w:val="none" w:sz="0" w:space="0" w:color="auto"/>
                <w:right w:val="none" w:sz="0" w:space="0" w:color="auto"/>
              </w:divBdr>
            </w:div>
          </w:divsChild>
        </w:div>
        <w:div w:id="595678265">
          <w:marLeft w:val="0"/>
          <w:marRight w:val="0"/>
          <w:marTop w:val="0"/>
          <w:marBottom w:val="0"/>
          <w:divBdr>
            <w:top w:val="none" w:sz="0" w:space="0" w:color="auto"/>
            <w:left w:val="none" w:sz="0" w:space="0" w:color="auto"/>
            <w:bottom w:val="none" w:sz="0" w:space="0" w:color="auto"/>
            <w:right w:val="none" w:sz="0" w:space="0" w:color="auto"/>
          </w:divBdr>
          <w:divsChild>
            <w:div w:id="1909607277">
              <w:marLeft w:val="0"/>
              <w:marRight w:val="1080"/>
              <w:marTop w:val="0"/>
              <w:marBottom w:val="0"/>
              <w:divBdr>
                <w:top w:val="none" w:sz="0" w:space="0" w:color="auto"/>
                <w:left w:val="single" w:sz="6" w:space="0" w:color="auto"/>
                <w:bottom w:val="none" w:sz="0" w:space="0" w:color="auto"/>
                <w:right w:val="none" w:sz="0" w:space="0" w:color="auto"/>
              </w:divBdr>
            </w:div>
          </w:divsChild>
        </w:div>
        <w:div w:id="674915118">
          <w:marLeft w:val="0"/>
          <w:marRight w:val="0"/>
          <w:marTop w:val="0"/>
          <w:marBottom w:val="0"/>
          <w:divBdr>
            <w:top w:val="none" w:sz="0" w:space="0" w:color="auto"/>
            <w:left w:val="none" w:sz="0" w:space="0" w:color="auto"/>
            <w:bottom w:val="none" w:sz="0" w:space="0" w:color="auto"/>
            <w:right w:val="none" w:sz="0" w:space="0" w:color="auto"/>
          </w:divBdr>
          <w:divsChild>
            <w:div w:id="356279744">
              <w:marLeft w:val="0"/>
              <w:marRight w:val="1080"/>
              <w:marTop w:val="0"/>
              <w:marBottom w:val="0"/>
              <w:divBdr>
                <w:top w:val="none" w:sz="0" w:space="0" w:color="auto"/>
                <w:left w:val="single" w:sz="6" w:space="0" w:color="auto"/>
                <w:bottom w:val="none" w:sz="0" w:space="0" w:color="auto"/>
                <w:right w:val="none" w:sz="0" w:space="0" w:color="auto"/>
              </w:divBdr>
            </w:div>
          </w:divsChild>
        </w:div>
        <w:div w:id="697508066">
          <w:marLeft w:val="0"/>
          <w:marRight w:val="0"/>
          <w:marTop w:val="0"/>
          <w:marBottom w:val="0"/>
          <w:divBdr>
            <w:top w:val="none" w:sz="0" w:space="0" w:color="auto"/>
            <w:left w:val="none" w:sz="0" w:space="0" w:color="auto"/>
            <w:bottom w:val="none" w:sz="0" w:space="0" w:color="auto"/>
            <w:right w:val="none" w:sz="0" w:space="0" w:color="auto"/>
          </w:divBdr>
          <w:divsChild>
            <w:div w:id="500005941">
              <w:marLeft w:val="0"/>
              <w:marRight w:val="1080"/>
              <w:marTop w:val="0"/>
              <w:marBottom w:val="0"/>
              <w:divBdr>
                <w:top w:val="none" w:sz="0" w:space="0" w:color="auto"/>
                <w:left w:val="single" w:sz="6" w:space="0" w:color="auto"/>
                <w:bottom w:val="none" w:sz="0" w:space="0" w:color="auto"/>
                <w:right w:val="none" w:sz="0" w:space="0" w:color="auto"/>
              </w:divBdr>
            </w:div>
          </w:divsChild>
        </w:div>
        <w:div w:id="771438853">
          <w:marLeft w:val="0"/>
          <w:marRight w:val="0"/>
          <w:marTop w:val="0"/>
          <w:marBottom w:val="0"/>
          <w:divBdr>
            <w:top w:val="none" w:sz="0" w:space="0" w:color="auto"/>
            <w:left w:val="none" w:sz="0" w:space="0" w:color="auto"/>
            <w:bottom w:val="none" w:sz="0" w:space="0" w:color="auto"/>
            <w:right w:val="none" w:sz="0" w:space="0" w:color="auto"/>
          </w:divBdr>
          <w:divsChild>
            <w:div w:id="664434521">
              <w:marLeft w:val="0"/>
              <w:marRight w:val="1080"/>
              <w:marTop w:val="0"/>
              <w:marBottom w:val="0"/>
              <w:divBdr>
                <w:top w:val="none" w:sz="0" w:space="0" w:color="auto"/>
                <w:left w:val="single" w:sz="6" w:space="0" w:color="auto"/>
                <w:bottom w:val="none" w:sz="0" w:space="0" w:color="auto"/>
                <w:right w:val="none" w:sz="0" w:space="0" w:color="auto"/>
              </w:divBdr>
            </w:div>
          </w:divsChild>
        </w:div>
        <w:div w:id="789593742">
          <w:marLeft w:val="0"/>
          <w:marRight w:val="0"/>
          <w:marTop w:val="0"/>
          <w:marBottom w:val="0"/>
          <w:divBdr>
            <w:top w:val="none" w:sz="0" w:space="0" w:color="auto"/>
            <w:left w:val="none" w:sz="0" w:space="0" w:color="auto"/>
            <w:bottom w:val="none" w:sz="0" w:space="0" w:color="auto"/>
            <w:right w:val="none" w:sz="0" w:space="0" w:color="auto"/>
          </w:divBdr>
          <w:divsChild>
            <w:div w:id="1716083022">
              <w:marLeft w:val="0"/>
              <w:marRight w:val="1080"/>
              <w:marTop w:val="0"/>
              <w:marBottom w:val="0"/>
              <w:divBdr>
                <w:top w:val="none" w:sz="0" w:space="0" w:color="auto"/>
                <w:left w:val="single" w:sz="6" w:space="0" w:color="auto"/>
                <w:bottom w:val="none" w:sz="0" w:space="0" w:color="auto"/>
                <w:right w:val="none" w:sz="0" w:space="0" w:color="auto"/>
              </w:divBdr>
            </w:div>
          </w:divsChild>
        </w:div>
        <w:div w:id="1096822718">
          <w:marLeft w:val="0"/>
          <w:marRight w:val="0"/>
          <w:marTop w:val="0"/>
          <w:marBottom w:val="0"/>
          <w:divBdr>
            <w:top w:val="none" w:sz="0" w:space="0" w:color="auto"/>
            <w:left w:val="none" w:sz="0" w:space="0" w:color="auto"/>
            <w:bottom w:val="none" w:sz="0" w:space="0" w:color="auto"/>
            <w:right w:val="none" w:sz="0" w:space="0" w:color="auto"/>
          </w:divBdr>
          <w:divsChild>
            <w:div w:id="2023505709">
              <w:marLeft w:val="0"/>
              <w:marRight w:val="1080"/>
              <w:marTop w:val="0"/>
              <w:marBottom w:val="0"/>
              <w:divBdr>
                <w:top w:val="none" w:sz="0" w:space="0" w:color="auto"/>
                <w:left w:val="single" w:sz="6" w:space="0" w:color="auto"/>
                <w:bottom w:val="none" w:sz="0" w:space="0" w:color="auto"/>
                <w:right w:val="none" w:sz="0" w:space="0" w:color="auto"/>
              </w:divBdr>
            </w:div>
          </w:divsChild>
        </w:div>
        <w:div w:id="1195193010">
          <w:marLeft w:val="0"/>
          <w:marRight w:val="0"/>
          <w:marTop w:val="0"/>
          <w:marBottom w:val="0"/>
          <w:divBdr>
            <w:top w:val="none" w:sz="0" w:space="0" w:color="auto"/>
            <w:left w:val="none" w:sz="0" w:space="0" w:color="auto"/>
            <w:bottom w:val="none" w:sz="0" w:space="0" w:color="auto"/>
            <w:right w:val="none" w:sz="0" w:space="0" w:color="auto"/>
          </w:divBdr>
          <w:divsChild>
            <w:div w:id="2147118853">
              <w:marLeft w:val="0"/>
              <w:marRight w:val="1080"/>
              <w:marTop w:val="0"/>
              <w:marBottom w:val="0"/>
              <w:divBdr>
                <w:top w:val="none" w:sz="0" w:space="0" w:color="auto"/>
                <w:left w:val="single" w:sz="6" w:space="0" w:color="auto"/>
                <w:bottom w:val="none" w:sz="0" w:space="0" w:color="auto"/>
                <w:right w:val="none" w:sz="0" w:space="0" w:color="auto"/>
              </w:divBdr>
            </w:div>
          </w:divsChild>
        </w:div>
        <w:div w:id="1524172041">
          <w:marLeft w:val="0"/>
          <w:marRight w:val="0"/>
          <w:marTop w:val="0"/>
          <w:marBottom w:val="0"/>
          <w:divBdr>
            <w:top w:val="none" w:sz="0" w:space="0" w:color="auto"/>
            <w:left w:val="none" w:sz="0" w:space="0" w:color="auto"/>
            <w:bottom w:val="none" w:sz="0" w:space="0" w:color="auto"/>
            <w:right w:val="none" w:sz="0" w:space="0" w:color="auto"/>
          </w:divBdr>
          <w:divsChild>
            <w:div w:id="632832701">
              <w:marLeft w:val="0"/>
              <w:marRight w:val="1080"/>
              <w:marTop w:val="0"/>
              <w:marBottom w:val="0"/>
              <w:divBdr>
                <w:top w:val="none" w:sz="0" w:space="0" w:color="auto"/>
                <w:left w:val="single" w:sz="6" w:space="0" w:color="auto"/>
                <w:bottom w:val="none" w:sz="0" w:space="0" w:color="auto"/>
                <w:right w:val="none" w:sz="0" w:space="0" w:color="auto"/>
              </w:divBdr>
            </w:div>
          </w:divsChild>
        </w:div>
        <w:div w:id="1729302124">
          <w:marLeft w:val="0"/>
          <w:marRight w:val="0"/>
          <w:marTop w:val="0"/>
          <w:marBottom w:val="0"/>
          <w:divBdr>
            <w:top w:val="none" w:sz="0" w:space="0" w:color="auto"/>
            <w:left w:val="none" w:sz="0" w:space="0" w:color="auto"/>
            <w:bottom w:val="none" w:sz="0" w:space="0" w:color="auto"/>
            <w:right w:val="none" w:sz="0" w:space="0" w:color="auto"/>
          </w:divBdr>
          <w:divsChild>
            <w:div w:id="1171992492">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71049952">
      <w:bodyDiv w:val="1"/>
      <w:marLeft w:val="0"/>
      <w:marRight w:val="0"/>
      <w:marTop w:val="0"/>
      <w:marBottom w:val="0"/>
      <w:divBdr>
        <w:top w:val="none" w:sz="0" w:space="0" w:color="auto"/>
        <w:left w:val="none" w:sz="0" w:space="0" w:color="auto"/>
        <w:bottom w:val="none" w:sz="0" w:space="0" w:color="auto"/>
        <w:right w:val="none" w:sz="0" w:space="0" w:color="auto"/>
      </w:divBdr>
    </w:div>
    <w:div w:id="109053569">
      <w:bodyDiv w:val="1"/>
      <w:marLeft w:val="0"/>
      <w:marRight w:val="0"/>
      <w:marTop w:val="0"/>
      <w:marBottom w:val="0"/>
      <w:divBdr>
        <w:top w:val="none" w:sz="0" w:space="0" w:color="auto"/>
        <w:left w:val="none" w:sz="0" w:space="0" w:color="auto"/>
        <w:bottom w:val="none" w:sz="0" w:space="0" w:color="auto"/>
        <w:right w:val="none" w:sz="0" w:space="0" w:color="auto"/>
      </w:divBdr>
    </w:div>
    <w:div w:id="121771395">
      <w:bodyDiv w:val="1"/>
      <w:marLeft w:val="0"/>
      <w:marRight w:val="0"/>
      <w:marTop w:val="0"/>
      <w:marBottom w:val="0"/>
      <w:divBdr>
        <w:top w:val="none" w:sz="0" w:space="0" w:color="auto"/>
        <w:left w:val="none" w:sz="0" w:space="0" w:color="auto"/>
        <w:bottom w:val="none" w:sz="0" w:space="0" w:color="auto"/>
        <w:right w:val="none" w:sz="0" w:space="0" w:color="auto"/>
      </w:divBdr>
    </w:div>
    <w:div w:id="126897300">
      <w:bodyDiv w:val="1"/>
      <w:marLeft w:val="0"/>
      <w:marRight w:val="0"/>
      <w:marTop w:val="0"/>
      <w:marBottom w:val="0"/>
      <w:divBdr>
        <w:top w:val="none" w:sz="0" w:space="0" w:color="auto"/>
        <w:left w:val="none" w:sz="0" w:space="0" w:color="auto"/>
        <w:bottom w:val="none" w:sz="0" w:space="0" w:color="auto"/>
        <w:right w:val="none" w:sz="0" w:space="0" w:color="auto"/>
      </w:divBdr>
    </w:div>
    <w:div w:id="144471115">
      <w:bodyDiv w:val="1"/>
      <w:marLeft w:val="0"/>
      <w:marRight w:val="0"/>
      <w:marTop w:val="0"/>
      <w:marBottom w:val="0"/>
      <w:divBdr>
        <w:top w:val="none" w:sz="0" w:space="0" w:color="auto"/>
        <w:left w:val="none" w:sz="0" w:space="0" w:color="auto"/>
        <w:bottom w:val="none" w:sz="0" w:space="0" w:color="auto"/>
        <w:right w:val="none" w:sz="0" w:space="0" w:color="auto"/>
      </w:divBdr>
    </w:div>
    <w:div w:id="190152092">
      <w:bodyDiv w:val="1"/>
      <w:marLeft w:val="0"/>
      <w:marRight w:val="0"/>
      <w:marTop w:val="0"/>
      <w:marBottom w:val="0"/>
      <w:divBdr>
        <w:top w:val="none" w:sz="0" w:space="0" w:color="auto"/>
        <w:left w:val="none" w:sz="0" w:space="0" w:color="auto"/>
        <w:bottom w:val="none" w:sz="0" w:space="0" w:color="auto"/>
        <w:right w:val="none" w:sz="0" w:space="0" w:color="auto"/>
      </w:divBdr>
    </w:div>
    <w:div w:id="240991979">
      <w:bodyDiv w:val="1"/>
      <w:marLeft w:val="0"/>
      <w:marRight w:val="0"/>
      <w:marTop w:val="0"/>
      <w:marBottom w:val="0"/>
      <w:divBdr>
        <w:top w:val="none" w:sz="0" w:space="0" w:color="auto"/>
        <w:left w:val="none" w:sz="0" w:space="0" w:color="auto"/>
        <w:bottom w:val="none" w:sz="0" w:space="0" w:color="auto"/>
        <w:right w:val="none" w:sz="0" w:space="0" w:color="auto"/>
      </w:divBdr>
    </w:div>
    <w:div w:id="248738714">
      <w:bodyDiv w:val="1"/>
      <w:marLeft w:val="0"/>
      <w:marRight w:val="0"/>
      <w:marTop w:val="0"/>
      <w:marBottom w:val="0"/>
      <w:divBdr>
        <w:top w:val="none" w:sz="0" w:space="0" w:color="auto"/>
        <w:left w:val="none" w:sz="0" w:space="0" w:color="auto"/>
        <w:bottom w:val="none" w:sz="0" w:space="0" w:color="auto"/>
        <w:right w:val="none" w:sz="0" w:space="0" w:color="auto"/>
      </w:divBdr>
    </w:div>
    <w:div w:id="268322795">
      <w:bodyDiv w:val="1"/>
      <w:marLeft w:val="0"/>
      <w:marRight w:val="0"/>
      <w:marTop w:val="0"/>
      <w:marBottom w:val="0"/>
      <w:divBdr>
        <w:top w:val="none" w:sz="0" w:space="0" w:color="auto"/>
        <w:left w:val="none" w:sz="0" w:space="0" w:color="auto"/>
        <w:bottom w:val="none" w:sz="0" w:space="0" w:color="auto"/>
        <w:right w:val="none" w:sz="0" w:space="0" w:color="auto"/>
      </w:divBdr>
    </w:div>
    <w:div w:id="275913905">
      <w:bodyDiv w:val="1"/>
      <w:marLeft w:val="0"/>
      <w:marRight w:val="0"/>
      <w:marTop w:val="0"/>
      <w:marBottom w:val="0"/>
      <w:divBdr>
        <w:top w:val="none" w:sz="0" w:space="0" w:color="auto"/>
        <w:left w:val="none" w:sz="0" w:space="0" w:color="auto"/>
        <w:bottom w:val="none" w:sz="0" w:space="0" w:color="auto"/>
        <w:right w:val="none" w:sz="0" w:space="0" w:color="auto"/>
      </w:divBdr>
    </w:div>
    <w:div w:id="334570981">
      <w:bodyDiv w:val="1"/>
      <w:marLeft w:val="0"/>
      <w:marRight w:val="0"/>
      <w:marTop w:val="0"/>
      <w:marBottom w:val="0"/>
      <w:divBdr>
        <w:top w:val="none" w:sz="0" w:space="0" w:color="auto"/>
        <w:left w:val="none" w:sz="0" w:space="0" w:color="auto"/>
        <w:bottom w:val="none" w:sz="0" w:space="0" w:color="auto"/>
        <w:right w:val="none" w:sz="0" w:space="0" w:color="auto"/>
      </w:divBdr>
    </w:div>
    <w:div w:id="37952363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26992681">
          <w:marLeft w:val="0"/>
          <w:marRight w:val="0"/>
          <w:marTop w:val="100"/>
          <w:marBottom w:val="100"/>
          <w:divBdr>
            <w:top w:val="none" w:sz="0" w:space="0" w:color="auto"/>
            <w:left w:val="none" w:sz="0" w:space="0" w:color="auto"/>
            <w:bottom w:val="none" w:sz="0" w:space="0" w:color="auto"/>
            <w:right w:val="none" w:sz="0" w:space="0" w:color="auto"/>
          </w:divBdr>
          <w:divsChild>
            <w:div w:id="1181815124">
              <w:marLeft w:val="0"/>
              <w:marRight w:val="0"/>
              <w:marTop w:val="0"/>
              <w:marBottom w:val="0"/>
              <w:divBdr>
                <w:top w:val="none" w:sz="0" w:space="0" w:color="auto"/>
                <w:left w:val="none" w:sz="0" w:space="0" w:color="auto"/>
                <w:bottom w:val="none" w:sz="0" w:space="0" w:color="auto"/>
                <w:right w:val="none" w:sz="0" w:space="0" w:color="auto"/>
              </w:divBdr>
              <w:divsChild>
                <w:div w:id="1528787004">
                  <w:marLeft w:val="0"/>
                  <w:marRight w:val="0"/>
                  <w:marTop w:val="300"/>
                  <w:marBottom w:val="0"/>
                  <w:divBdr>
                    <w:top w:val="none" w:sz="0" w:space="0" w:color="auto"/>
                    <w:left w:val="none" w:sz="0" w:space="0" w:color="auto"/>
                    <w:bottom w:val="none" w:sz="0" w:space="0" w:color="auto"/>
                    <w:right w:val="none" w:sz="0" w:space="0" w:color="auto"/>
                  </w:divBdr>
                  <w:divsChild>
                    <w:div w:id="906495245">
                      <w:marLeft w:val="0"/>
                      <w:marRight w:val="0"/>
                      <w:marTop w:val="0"/>
                      <w:marBottom w:val="0"/>
                      <w:divBdr>
                        <w:top w:val="none" w:sz="0" w:space="0" w:color="auto"/>
                        <w:left w:val="none" w:sz="0" w:space="0" w:color="auto"/>
                        <w:bottom w:val="none" w:sz="0" w:space="0" w:color="auto"/>
                        <w:right w:val="none" w:sz="0" w:space="0" w:color="auto"/>
                      </w:divBdr>
                      <w:divsChild>
                        <w:div w:id="1609434831">
                          <w:marLeft w:val="0"/>
                          <w:marRight w:val="0"/>
                          <w:marTop w:val="0"/>
                          <w:marBottom w:val="0"/>
                          <w:divBdr>
                            <w:top w:val="none" w:sz="0" w:space="0" w:color="auto"/>
                            <w:left w:val="none" w:sz="0" w:space="0" w:color="auto"/>
                            <w:bottom w:val="none" w:sz="0" w:space="0" w:color="auto"/>
                            <w:right w:val="none" w:sz="0" w:space="0" w:color="auto"/>
                          </w:divBdr>
                          <w:divsChild>
                            <w:div w:id="1978295265">
                              <w:marLeft w:val="0"/>
                              <w:marRight w:val="0"/>
                              <w:marTop w:val="0"/>
                              <w:marBottom w:val="0"/>
                              <w:divBdr>
                                <w:top w:val="none" w:sz="0" w:space="0" w:color="auto"/>
                                <w:left w:val="none" w:sz="0" w:space="0" w:color="auto"/>
                                <w:bottom w:val="none" w:sz="0" w:space="0" w:color="auto"/>
                                <w:right w:val="none" w:sz="0" w:space="0" w:color="auto"/>
                              </w:divBdr>
                              <w:divsChild>
                                <w:div w:id="18857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167753">
      <w:bodyDiv w:val="1"/>
      <w:marLeft w:val="0"/>
      <w:marRight w:val="0"/>
      <w:marTop w:val="0"/>
      <w:marBottom w:val="0"/>
      <w:divBdr>
        <w:top w:val="none" w:sz="0" w:space="0" w:color="auto"/>
        <w:left w:val="none" w:sz="0" w:space="0" w:color="auto"/>
        <w:bottom w:val="none" w:sz="0" w:space="0" w:color="auto"/>
        <w:right w:val="none" w:sz="0" w:space="0" w:color="auto"/>
      </w:divBdr>
    </w:div>
    <w:div w:id="550191536">
      <w:bodyDiv w:val="1"/>
      <w:marLeft w:val="0"/>
      <w:marRight w:val="0"/>
      <w:marTop w:val="0"/>
      <w:marBottom w:val="0"/>
      <w:divBdr>
        <w:top w:val="none" w:sz="0" w:space="0" w:color="auto"/>
        <w:left w:val="none" w:sz="0" w:space="0" w:color="auto"/>
        <w:bottom w:val="none" w:sz="0" w:space="0" w:color="auto"/>
        <w:right w:val="none" w:sz="0" w:space="0" w:color="auto"/>
      </w:divBdr>
    </w:div>
    <w:div w:id="554196214">
      <w:bodyDiv w:val="1"/>
      <w:marLeft w:val="0"/>
      <w:marRight w:val="0"/>
      <w:marTop w:val="0"/>
      <w:marBottom w:val="0"/>
      <w:divBdr>
        <w:top w:val="none" w:sz="0" w:space="0" w:color="auto"/>
        <w:left w:val="none" w:sz="0" w:space="0" w:color="auto"/>
        <w:bottom w:val="none" w:sz="0" w:space="0" w:color="auto"/>
        <w:right w:val="none" w:sz="0" w:space="0" w:color="auto"/>
      </w:divBdr>
    </w:div>
    <w:div w:id="621574560">
      <w:bodyDiv w:val="1"/>
      <w:marLeft w:val="0"/>
      <w:marRight w:val="0"/>
      <w:marTop w:val="0"/>
      <w:marBottom w:val="0"/>
      <w:divBdr>
        <w:top w:val="none" w:sz="0" w:space="0" w:color="auto"/>
        <w:left w:val="none" w:sz="0" w:space="0" w:color="auto"/>
        <w:bottom w:val="none" w:sz="0" w:space="0" w:color="auto"/>
        <w:right w:val="none" w:sz="0" w:space="0" w:color="auto"/>
      </w:divBdr>
    </w:div>
    <w:div w:id="765921829">
      <w:bodyDiv w:val="1"/>
      <w:marLeft w:val="0"/>
      <w:marRight w:val="0"/>
      <w:marTop w:val="0"/>
      <w:marBottom w:val="0"/>
      <w:divBdr>
        <w:top w:val="none" w:sz="0" w:space="0" w:color="auto"/>
        <w:left w:val="none" w:sz="0" w:space="0" w:color="auto"/>
        <w:bottom w:val="none" w:sz="0" w:space="0" w:color="auto"/>
        <w:right w:val="none" w:sz="0" w:space="0" w:color="auto"/>
      </w:divBdr>
    </w:div>
    <w:div w:id="871847173">
      <w:bodyDiv w:val="1"/>
      <w:marLeft w:val="0"/>
      <w:marRight w:val="0"/>
      <w:marTop w:val="0"/>
      <w:marBottom w:val="0"/>
      <w:divBdr>
        <w:top w:val="none" w:sz="0" w:space="0" w:color="auto"/>
        <w:left w:val="none" w:sz="0" w:space="0" w:color="auto"/>
        <w:bottom w:val="none" w:sz="0" w:space="0" w:color="auto"/>
        <w:right w:val="none" w:sz="0" w:space="0" w:color="auto"/>
      </w:divBdr>
    </w:div>
    <w:div w:id="924534269">
      <w:bodyDiv w:val="1"/>
      <w:marLeft w:val="0"/>
      <w:marRight w:val="0"/>
      <w:marTop w:val="0"/>
      <w:marBottom w:val="0"/>
      <w:divBdr>
        <w:top w:val="none" w:sz="0" w:space="0" w:color="auto"/>
        <w:left w:val="none" w:sz="0" w:space="0" w:color="auto"/>
        <w:bottom w:val="none" w:sz="0" w:space="0" w:color="auto"/>
        <w:right w:val="none" w:sz="0" w:space="0" w:color="auto"/>
      </w:divBdr>
    </w:div>
    <w:div w:id="958223879">
      <w:bodyDiv w:val="1"/>
      <w:marLeft w:val="0"/>
      <w:marRight w:val="0"/>
      <w:marTop w:val="0"/>
      <w:marBottom w:val="0"/>
      <w:divBdr>
        <w:top w:val="none" w:sz="0" w:space="0" w:color="auto"/>
        <w:left w:val="none" w:sz="0" w:space="0" w:color="auto"/>
        <w:bottom w:val="none" w:sz="0" w:space="0" w:color="auto"/>
        <w:right w:val="none" w:sz="0" w:space="0" w:color="auto"/>
      </w:divBdr>
    </w:div>
    <w:div w:id="1010066856">
      <w:bodyDiv w:val="1"/>
      <w:marLeft w:val="0"/>
      <w:marRight w:val="0"/>
      <w:marTop w:val="0"/>
      <w:marBottom w:val="0"/>
      <w:divBdr>
        <w:top w:val="none" w:sz="0" w:space="0" w:color="auto"/>
        <w:left w:val="none" w:sz="0" w:space="0" w:color="auto"/>
        <w:bottom w:val="none" w:sz="0" w:space="0" w:color="auto"/>
        <w:right w:val="none" w:sz="0" w:space="0" w:color="auto"/>
      </w:divBdr>
    </w:div>
    <w:div w:id="1011029879">
      <w:bodyDiv w:val="1"/>
      <w:marLeft w:val="0"/>
      <w:marRight w:val="0"/>
      <w:marTop w:val="0"/>
      <w:marBottom w:val="0"/>
      <w:divBdr>
        <w:top w:val="none" w:sz="0" w:space="0" w:color="auto"/>
        <w:left w:val="none" w:sz="0" w:space="0" w:color="auto"/>
        <w:bottom w:val="none" w:sz="0" w:space="0" w:color="auto"/>
        <w:right w:val="none" w:sz="0" w:space="0" w:color="auto"/>
      </w:divBdr>
    </w:div>
    <w:div w:id="1024286432">
      <w:bodyDiv w:val="1"/>
      <w:marLeft w:val="0"/>
      <w:marRight w:val="0"/>
      <w:marTop w:val="0"/>
      <w:marBottom w:val="0"/>
      <w:divBdr>
        <w:top w:val="none" w:sz="0" w:space="0" w:color="auto"/>
        <w:left w:val="none" w:sz="0" w:space="0" w:color="auto"/>
        <w:bottom w:val="none" w:sz="0" w:space="0" w:color="auto"/>
        <w:right w:val="none" w:sz="0" w:space="0" w:color="auto"/>
      </w:divBdr>
    </w:div>
    <w:div w:id="1093166218">
      <w:bodyDiv w:val="1"/>
      <w:marLeft w:val="0"/>
      <w:marRight w:val="0"/>
      <w:marTop w:val="0"/>
      <w:marBottom w:val="0"/>
      <w:divBdr>
        <w:top w:val="none" w:sz="0" w:space="0" w:color="auto"/>
        <w:left w:val="none" w:sz="0" w:space="0" w:color="auto"/>
        <w:bottom w:val="none" w:sz="0" w:space="0" w:color="auto"/>
        <w:right w:val="none" w:sz="0" w:space="0" w:color="auto"/>
      </w:divBdr>
    </w:div>
    <w:div w:id="1098912111">
      <w:bodyDiv w:val="1"/>
      <w:marLeft w:val="0"/>
      <w:marRight w:val="0"/>
      <w:marTop w:val="0"/>
      <w:marBottom w:val="0"/>
      <w:divBdr>
        <w:top w:val="none" w:sz="0" w:space="0" w:color="auto"/>
        <w:left w:val="none" w:sz="0" w:space="0" w:color="auto"/>
        <w:bottom w:val="none" w:sz="0" w:space="0" w:color="auto"/>
        <w:right w:val="none" w:sz="0" w:space="0" w:color="auto"/>
      </w:divBdr>
    </w:div>
    <w:div w:id="1108963651">
      <w:bodyDiv w:val="1"/>
      <w:marLeft w:val="0"/>
      <w:marRight w:val="0"/>
      <w:marTop w:val="0"/>
      <w:marBottom w:val="0"/>
      <w:divBdr>
        <w:top w:val="none" w:sz="0" w:space="0" w:color="auto"/>
        <w:left w:val="none" w:sz="0" w:space="0" w:color="auto"/>
        <w:bottom w:val="none" w:sz="0" w:space="0" w:color="auto"/>
        <w:right w:val="none" w:sz="0" w:space="0" w:color="auto"/>
      </w:divBdr>
    </w:div>
    <w:div w:id="1133065234">
      <w:bodyDiv w:val="1"/>
      <w:marLeft w:val="0"/>
      <w:marRight w:val="0"/>
      <w:marTop w:val="0"/>
      <w:marBottom w:val="0"/>
      <w:divBdr>
        <w:top w:val="none" w:sz="0" w:space="0" w:color="auto"/>
        <w:left w:val="none" w:sz="0" w:space="0" w:color="auto"/>
        <w:bottom w:val="none" w:sz="0" w:space="0" w:color="auto"/>
        <w:right w:val="none" w:sz="0" w:space="0" w:color="auto"/>
      </w:divBdr>
      <w:divsChild>
        <w:div w:id="507603994">
          <w:marLeft w:val="547"/>
          <w:marRight w:val="0"/>
          <w:marTop w:val="0"/>
          <w:marBottom w:val="0"/>
          <w:divBdr>
            <w:top w:val="none" w:sz="0" w:space="0" w:color="auto"/>
            <w:left w:val="none" w:sz="0" w:space="0" w:color="auto"/>
            <w:bottom w:val="none" w:sz="0" w:space="0" w:color="auto"/>
            <w:right w:val="none" w:sz="0" w:space="0" w:color="auto"/>
          </w:divBdr>
        </w:div>
      </w:divsChild>
    </w:div>
    <w:div w:id="1177691537">
      <w:bodyDiv w:val="1"/>
      <w:marLeft w:val="0"/>
      <w:marRight w:val="0"/>
      <w:marTop w:val="0"/>
      <w:marBottom w:val="0"/>
      <w:divBdr>
        <w:top w:val="none" w:sz="0" w:space="0" w:color="auto"/>
        <w:left w:val="none" w:sz="0" w:space="0" w:color="auto"/>
        <w:bottom w:val="none" w:sz="0" w:space="0" w:color="auto"/>
        <w:right w:val="none" w:sz="0" w:space="0" w:color="auto"/>
      </w:divBdr>
    </w:div>
    <w:div w:id="1183671512">
      <w:bodyDiv w:val="1"/>
      <w:marLeft w:val="0"/>
      <w:marRight w:val="0"/>
      <w:marTop w:val="0"/>
      <w:marBottom w:val="0"/>
      <w:divBdr>
        <w:top w:val="none" w:sz="0" w:space="0" w:color="auto"/>
        <w:left w:val="none" w:sz="0" w:space="0" w:color="auto"/>
        <w:bottom w:val="none" w:sz="0" w:space="0" w:color="auto"/>
        <w:right w:val="none" w:sz="0" w:space="0" w:color="auto"/>
      </w:divBdr>
    </w:div>
    <w:div w:id="1186795462">
      <w:bodyDiv w:val="1"/>
      <w:marLeft w:val="0"/>
      <w:marRight w:val="0"/>
      <w:marTop w:val="0"/>
      <w:marBottom w:val="0"/>
      <w:divBdr>
        <w:top w:val="none" w:sz="0" w:space="0" w:color="auto"/>
        <w:left w:val="none" w:sz="0" w:space="0" w:color="auto"/>
        <w:bottom w:val="none" w:sz="0" w:space="0" w:color="auto"/>
        <w:right w:val="none" w:sz="0" w:space="0" w:color="auto"/>
      </w:divBdr>
    </w:div>
    <w:div w:id="1203976839">
      <w:bodyDiv w:val="1"/>
      <w:marLeft w:val="0"/>
      <w:marRight w:val="0"/>
      <w:marTop w:val="0"/>
      <w:marBottom w:val="0"/>
      <w:divBdr>
        <w:top w:val="none" w:sz="0" w:space="0" w:color="auto"/>
        <w:left w:val="none" w:sz="0" w:space="0" w:color="auto"/>
        <w:bottom w:val="none" w:sz="0" w:space="0" w:color="auto"/>
        <w:right w:val="none" w:sz="0" w:space="0" w:color="auto"/>
      </w:divBdr>
    </w:div>
    <w:div w:id="1345548306">
      <w:bodyDiv w:val="1"/>
      <w:marLeft w:val="0"/>
      <w:marRight w:val="0"/>
      <w:marTop w:val="0"/>
      <w:marBottom w:val="0"/>
      <w:divBdr>
        <w:top w:val="none" w:sz="0" w:space="0" w:color="auto"/>
        <w:left w:val="none" w:sz="0" w:space="0" w:color="auto"/>
        <w:bottom w:val="none" w:sz="0" w:space="0" w:color="auto"/>
        <w:right w:val="none" w:sz="0" w:space="0" w:color="auto"/>
      </w:divBdr>
    </w:div>
    <w:div w:id="1346513786">
      <w:bodyDiv w:val="1"/>
      <w:marLeft w:val="0"/>
      <w:marRight w:val="0"/>
      <w:marTop w:val="0"/>
      <w:marBottom w:val="0"/>
      <w:divBdr>
        <w:top w:val="none" w:sz="0" w:space="0" w:color="auto"/>
        <w:left w:val="none" w:sz="0" w:space="0" w:color="auto"/>
        <w:bottom w:val="none" w:sz="0" w:space="0" w:color="auto"/>
        <w:right w:val="none" w:sz="0" w:space="0" w:color="auto"/>
      </w:divBdr>
    </w:div>
    <w:div w:id="1358240332">
      <w:bodyDiv w:val="1"/>
      <w:marLeft w:val="0"/>
      <w:marRight w:val="0"/>
      <w:marTop w:val="0"/>
      <w:marBottom w:val="0"/>
      <w:divBdr>
        <w:top w:val="none" w:sz="0" w:space="0" w:color="auto"/>
        <w:left w:val="none" w:sz="0" w:space="0" w:color="auto"/>
        <w:bottom w:val="none" w:sz="0" w:space="0" w:color="auto"/>
        <w:right w:val="none" w:sz="0" w:space="0" w:color="auto"/>
      </w:divBdr>
    </w:div>
    <w:div w:id="1399086157">
      <w:bodyDiv w:val="1"/>
      <w:marLeft w:val="0"/>
      <w:marRight w:val="0"/>
      <w:marTop w:val="0"/>
      <w:marBottom w:val="0"/>
      <w:divBdr>
        <w:top w:val="none" w:sz="0" w:space="0" w:color="auto"/>
        <w:left w:val="none" w:sz="0" w:space="0" w:color="auto"/>
        <w:bottom w:val="none" w:sz="0" w:space="0" w:color="auto"/>
        <w:right w:val="none" w:sz="0" w:space="0" w:color="auto"/>
      </w:divBdr>
    </w:div>
    <w:div w:id="1406032058">
      <w:bodyDiv w:val="1"/>
      <w:marLeft w:val="0"/>
      <w:marRight w:val="0"/>
      <w:marTop w:val="0"/>
      <w:marBottom w:val="0"/>
      <w:divBdr>
        <w:top w:val="none" w:sz="0" w:space="0" w:color="auto"/>
        <w:left w:val="none" w:sz="0" w:space="0" w:color="auto"/>
        <w:bottom w:val="none" w:sz="0" w:space="0" w:color="auto"/>
        <w:right w:val="none" w:sz="0" w:space="0" w:color="auto"/>
      </w:divBdr>
    </w:div>
    <w:div w:id="1489443689">
      <w:bodyDiv w:val="1"/>
      <w:marLeft w:val="0"/>
      <w:marRight w:val="0"/>
      <w:marTop w:val="0"/>
      <w:marBottom w:val="0"/>
      <w:divBdr>
        <w:top w:val="none" w:sz="0" w:space="0" w:color="auto"/>
        <w:left w:val="none" w:sz="0" w:space="0" w:color="auto"/>
        <w:bottom w:val="none" w:sz="0" w:space="0" w:color="auto"/>
        <w:right w:val="none" w:sz="0" w:space="0" w:color="auto"/>
      </w:divBdr>
      <w:divsChild>
        <w:div w:id="2051951620">
          <w:marLeft w:val="720"/>
          <w:marRight w:val="0"/>
          <w:marTop w:val="0"/>
          <w:marBottom w:val="0"/>
          <w:divBdr>
            <w:top w:val="none" w:sz="0" w:space="0" w:color="auto"/>
            <w:left w:val="none" w:sz="0" w:space="0" w:color="auto"/>
            <w:bottom w:val="none" w:sz="0" w:space="0" w:color="auto"/>
            <w:right w:val="none" w:sz="0" w:space="0" w:color="auto"/>
          </w:divBdr>
        </w:div>
      </w:divsChild>
    </w:div>
    <w:div w:id="1547986524">
      <w:bodyDiv w:val="1"/>
      <w:marLeft w:val="0"/>
      <w:marRight w:val="0"/>
      <w:marTop w:val="0"/>
      <w:marBottom w:val="0"/>
      <w:divBdr>
        <w:top w:val="none" w:sz="0" w:space="0" w:color="auto"/>
        <w:left w:val="none" w:sz="0" w:space="0" w:color="auto"/>
        <w:bottom w:val="none" w:sz="0" w:space="0" w:color="auto"/>
        <w:right w:val="none" w:sz="0" w:space="0" w:color="auto"/>
      </w:divBdr>
    </w:div>
    <w:div w:id="1548104125">
      <w:bodyDiv w:val="1"/>
      <w:marLeft w:val="0"/>
      <w:marRight w:val="0"/>
      <w:marTop w:val="0"/>
      <w:marBottom w:val="0"/>
      <w:divBdr>
        <w:top w:val="none" w:sz="0" w:space="0" w:color="auto"/>
        <w:left w:val="none" w:sz="0" w:space="0" w:color="auto"/>
        <w:bottom w:val="none" w:sz="0" w:space="0" w:color="auto"/>
        <w:right w:val="none" w:sz="0" w:space="0" w:color="auto"/>
      </w:divBdr>
    </w:div>
    <w:div w:id="1559786216">
      <w:bodyDiv w:val="1"/>
      <w:marLeft w:val="0"/>
      <w:marRight w:val="0"/>
      <w:marTop w:val="0"/>
      <w:marBottom w:val="0"/>
      <w:divBdr>
        <w:top w:val="none" w:sz="0" w:space="0" w:color="auto"/>
        <w:left w:val="none" w:sz="0" w:space="0" w:color="auto"/>
        <w:bottom w:val="none" w:sz="0" w:space="0" w:color="auto"/>
        <w:right w:val="none" w:sz="0" w:space="0" w:color="auto"/>
      </w:divBdr>
    </w:div>
    <w:div w:id="1598634534">
      <w:bodyDiv w:val="1"/>
      <w:marLeft w:val="0"/>
      <w:marRight w:val="0"/>
      <w:marTop w:val="0"/>
      <w:marBottom w:val="0"/>
      <w:divBdr>
        <w:top w:val="none" w:sz="0" w:space="0" w:color="auto"/>
        <w:left w:val="none" w:sz="0" w:space="0" w:color="auto"/>
        <w:bottom w:val="none" w:sz="0" w:space="0" w:color="auto"/>
        <w:right w:val="none" w:sz="0" w:space="0" w:color="auto"/>
      </w:divBdr>
      <w:divsChild>
        <w:div w:id="847134273">
          <w:marLeft w:val="720"/>
          <w:marRight w:val="0"/>
          <w:marTop w:val="0"/>
          <w:marBottom w:val="0"/>
          <w:divBdr>
            <w:top w:val="none" w:sz="0" w:space="0" w:color="auto"/>
            <w:left w:val="none" w:sz="0" w:space="0" w:color="auto"/>
            <w:bottom w:val="none" w:sz="0" w:space="0" w:color="auto"/>
            <w:right w:val="none" w:sz="0" w:space="0" w:color="auto"/>
          </w:divBdr>
        </w:div>
        <w:div w:id="1981034087">
          <w:marLeft w:val="720"/>
          <w:marRight w:val="0"/>
          <w:marTop w:val="0"/>
          <w:marBottom w:val="0"/>
          <w:divBdr>
            <w:top w:val="none" w:sz="0" w:space="0" w:color="auto"/>
            <w:left w:val="none" w:sz="0" w:space="0" w:color="auto"/>
            <w:bottom w:val="none" w:sz="0" w:space="0" w:color="auto"/>
            <w:right w:val="none" w:sz="0" w:space="0" w:color="auto"/>
          </w:divBdr>
        </w:div>
        <w:div w:id="593055115">
          <w:marLeft w:val="720"/>
          <w:marRight w:val="0"/>
          <w:marTop w:val="0"/>
          <w:marBottom w:val="0"/>
          <w:divBdr>
            <w:top w:val="none" w:sz="0" w:space="0" w:color="auto"/>
            <w:left w:val="none" w:sz="0" w:space="0" w:color="auto"/>
            <w:bottom w:val="none" w:sz="0" w:space="0" w:color="auto"/>
            <w:right w:val="none" w:sz="0" w:space="0" w:color="auto"/>
          </w:divBdr>
        </w:div>
      </w:divsChild>
    </w:div>
    <w:div w:id="1658802344">
      <w:bodyDiv w:val="1"/>
      <w:marLeft w:val="0"/>
      <w:marRight w:val="0"/>
      <w:marTop w:val="0"/>
      <w:marBottom w:val="0"/>
      <w:divBdr>
        <w:top w:val="none" w:sz="0" w:space="0" w:color="auto"/>
        <w:left w:val="none" w:sz="0" w:space="0" w:color="auto"/>
        <w:bottom w:val="none" w:sz="0" w:space="0" w:color="auto"/>
        <w:right w:val="none" w:sz="0" w:space="0" w:color="auto"/>
      </w:divBdr>
    </w:div>
    <w:div w:id="1740404641">
      <w:bodyDiv w:val="1"/>
      <w:marLeft w:val="0"/>
      <w:marRight w:val="0"/>
      <w:marTop w:val="0"/>
      <w:marBottom w:val="0"/>
      <w:divBdr>
        <w:top w:val="none" w:sz="0" w:space="0" w:color="auto"/>
        <w:left w:val="none" w:sz="0" w:space="0" w:color="auto"/>
        <w:bottom w:val="none" w:sz="0" w:space="0" w:color="auto"/>
        <w:right w:val="none" w:sz="0" w:space="0" w:color="auto"/>
      </w:divBdr>
    </w:div>
    <w:div w:id="1815368235">
      <w:bodyDiv w:val="1"/>
      <w:marLeft w:val="0"/>
      <w:marRight w:val="0"/>
      <w:marTop w:val="0"/>
      <w:marBottom w:val="0"/>
      <w:divBdr>
        <w:top w:val="none" w:sz="0" w:space="0" w:color="auto"/>
        <w:left w:val="none" w:sz="0" w:space="0" w:color="auto"/>
        <w:bottom w:val="none" w:sz="0" w:space="0" w:color="auto"/>
        <w:right w:val="none" w:sz="0" w:space="0" w:color="auto"/>
      </w:divBdr>
    </w:div>
    <w:div w:id="1880580700">
      <w:bodyDiv w:val="1"/>
      <w:marLeft w:val="0"/>
      <w:marRight w:val="0"/>
      <w:marTop w:val="0"/>
      <w:marBottom w:val="0"/>
      <w:divBdr>
        <w:top w:val="none" w:sz="0" w:space="0" w:color="auto"/>
        <w:left w:val="none" w:sz="0" w:space="0" w:color="auto"/>
        <w:bottom w:val="none" w:sz="0" w:space="0" w:color="auto"/>
        <w:right w:val="none" w:sz="0" w:space="0" w:color="auto"/>
      </w:divBdr>
    </w:div>
    <w:div w:id="1889610751">
      <w:bodyDiv w:val="1"/>
      <w:marLeft w:val="0"/>
      <w:marRight w:val="0"/>
      <w:marTop w:val="0"/>
      <w:marBottom w:val="0"/>
      <w:divBdr>
        <w:top w:val="none" w:sz="0" w:space="0" w:color="auto"/>
        <w:left w:val="none" w:sz="0" w:space="0" w:color="auto"/>
        <w:bottom w:val="none" w:sz="0" w:space="0" w:color="auto"/>
        <w:right w:val="none" w:sz="0" w:space="0" w:color="auto"/>
      </w:divBdr>
    </w:div>
    <w:div w:id="1898514631">
      <w:bodyDiv w:val="1"/>
      <w:marLeft w:val="0"/>
      <w:marRight w:val="0"/>
      <w:marTop w:val="0"/>
      <w:marBottom w:val="0"/>
      <w:divBdr>
        <w:top w:val="none" w:sz="0" w:space="0" w:color="auto"/>
        <w:left w:val="none" w:sz="0" w:space="0" w:color="auto"/>
        <w:bottom w:val="none" w:sz="0" w:space="0" w:color="auto"/>
        <w:right w:val="none" w:sz="0" w:space="0" w:color="auto"/>
      </w:divBdr>
    </w:div>
    <w:div w:id="1971665824">
      <w:bodyDiv w:val="1"/>
      <w:marLeft w:val="0"/>
      <w:marRight w:val="0"/>
      <w:marTop w:val="0"/>
      <w:marBottom w:val="0"/>
      <w:divBdr>
        <w:top w:val="none" w:sz="0" w:space="0" w:color="auto"/>
        <w:left w:val="none" w:sz="0" w:space="0" w:color="auto"/>
        <w:bottom w:val="none" w:sz="0" w:space="0" w:color="auto"/>
        <w:right w:val="none" w:sz="0" w:space="0" w:color="auto"/>
      </w:divBdr>
    </w:div>
    <w:div w:id="1990358420">
      <w:bodyDiv w:val="1"/>
      <w:marLeft w:val="0"/>
      <w:marRight w:val="0"/>
      <w:marTop w:val="0"/>
      <w:marBottom w:val="0"/>
      <w:divBdr>
        <w:top w:val="none" w:sz="0" w:space="0" w:color="auto"/>
        <w:left w:val="none" w:sz="0" w:space="0" w:color="auto"/>
        <w:bottom w:val="none" w:sz="0" w:space="0" w:color="auto"/>
        <w:right w:val="none" w:sz="0" w:space="0" w:color="auto"/>
      </w:divBdr>
      <w:divsChild>
        <w:div w:id="1535773613">
          <w:marLeft w:val="0"/>
          <w:marRight w:val="0"/>
          <w:marTop w:val="0"/>
          <w:marBottom w:val="0"/>
          <w:divBdr>
            <w:top w:val="none" w:sz="0" w:space="0" w:color="auto"/>
            <w:left w:val="none" w:sz="0" w:space="0" w:color="auto"/>
            <w:bottom w:val="none" w:sz="0" w:space="0" w:color="auto"/>
            <w:right w:val="none" w:sz="0" w:space="0" w:color="auto"/>
          </w:divBdr>
          <w:divsChild>
            <w:div w:id="1192184396">
              <w:marLeft w:val="0"/>
              <w:marRight w:val="0"/>
              <w:marTop w:val="0"/>
              <w:marBottom w:val="0"/>
              <w:divBdr>
                <w:top w:val="none" w:sz="0" w:space="0" w:color="auto"/>
                <w:left w:val="none" w:sz="0" w:space="0" w:color="auto"/>
                <w:bottom w:val="none" w:sz="0" w:space="0" w:color="auto"/>
                <w:right w:val="none" w:sz="0" w:space="0" w:color="auto"/>
              </w:divBdr>
              <w:divsChild>
                <w:div w:id="1169442993">
                  <w:marLeft w:val="0"/>
                  <w:marRight w:val="0"/>
                  <w:marTop w:val="0"/>
                  <w:marBottom w:val="0"/>
                  <w:divBdr>
                    <w:top w:val="none" w:sz="0" w:space="0" w:color="auto"/>
                    <w:left w:val="none" w:sz="0" w:space="0" w:color="auto"/>
                    <w:bottom w:val="none" w:sz="0" w:space="0" w:color="auto"/>
                    <w:right w:val="none" w:sz="0" w:space="0" w:color="auto"/>
                  </w:divBdr>
                  <w:divsChild>
                    <w:div w:id="18203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9537">
      <w:bodyDiv w:val="1"/>
      <w:marLeft w:val="0"/>
      <w:marRight w:val="0"/>
      <w:marTop w:val="0"/>
      <w:marBottom w:val="0"/>
      <w:divBdr>
        <w:top w:val="none" w:sz="0" w:space="0" w:color="auto"/>
        <w:left w:val="none" w:sz="0" w:space="0" w:color="auto"/>
        <w:bottom w:val="none" w:sz="0" w:space="0" w:color="auto"/>
        <w:right w:val="none" w:sz="0" w:space="0" w:color="auto"/>
      </w:divBdr>
    </w:div>
    <w:div w:id="2049866738">
      <w:bodyDiv w:val="1"/>
      <w:marLeft w:val="0"/>
      <w:marRight w:val="0"/>
      <w:marTop w:val="0"/>
      <w:marBottom w:val="0"/>
      <w:divBdr>
        <w:top w:val="none" w:sz="0" w:space="0" w:color="auto"/>
        <w:left w:val="none" w:sz="0" w:space="0" w:color="auto"/>
        <w:bottom w:val="none" w:sz="0" w:space="0" w:color="auto"/>
        <w:right w:val="none" w:sz="0" w:space="0" w:color="auto"/>
      </w:divBdr>
    </w:div>
    <w:div w:id="2050253672">
      <w:bodyDiv w:val="1"/>
      <w:marLeft w:val="0"/>
      <w:marRight w:val="0"/>
      <w:marTop w:val="0"/>
      <w:marBottom w:val="0"/>
      <w:divBdr>
        <w:top w:val="none" w:sz="0" w:space="0" w:color="auto"/>
        <w:left w:val="none" w:sz="0" w:space="0" w:color="auto"/>
        <w:bottom w:val="none" w:sz="0" w:space="0" w:color="auto"/>
        <w:right w:val="none" w:sz="0" w:space="0" w:color="auto"/>
      </w:divBdr>
    </w:div>
    <w:div w:id="2066222244">
      <w:bodyDiv w:val="1"/>
      <w:marLeft w:val="0"/>
      <w:marRight w:val="0"/>
      <w:marTop w:val="0"/>
      <w:marBottom w:val="0"/>
      <w:divBdr>
        <w:top w:val="none" w:sz="0" w:space="0" w:color="auto"/>
        <w:left w:val="none" w:sz="0" w:space="0" w:color="auto"/>
        <w:bottom w:val="none" w:sz="0" w:space="0" w:color="auto"/>
        <w:right w:val="none" w:sz="0" w:space="0" w:color="auto"/>
      </w:divBdr>
    </w:div>
    <w:div w:id="2068021064">
      <w:bodyDiv w:val="1"/>
      <w:marLeft w:val="0"/>
      <w:marRight w:val="0"/>
      <w:marTop w:val="0"/>
      <w:marBottom w:val="0"/>
      <w:divBdr>
        <w:top w:val="none" w:sz="0" w:space="0" w:color="auto"/>
        <w:left w:val="none" w:sz="0" w:space="0" w:color="auto"/>
        <w:bottom w:val="none" w:sz="0" w:space="0" w:color="auto"/>
        <w:right w:val="none" w:sz="0" w:space="0" w:color="auto"/>
      </w:divBdr>
    </w:div>
    <w:div w:id="2095399844">
      <w:bodyDiv w:val="1"/>
      <w:marLeft w:val="0"/>
      <w:marRight w:val="0"/>
      <w:marTop w:val="0"/>
      <w:marBottom w:val="0"/>
      <w:divBdr>
        <w:top w:val="none" w:sz="0" w:space="0" w:color="auto"/>
        <w:left w:val="none" w:sz="0" w:space="0" w:color="auto"/>
        <w:bottom w:val="none" w:sz="0" w:space="0" w:color="auto"/>
        <w:right w:val="none" w:sz="0" w:space="0" w:color="auto"/>
      </w:divBdr>
    </w:div>
    <w:div w:id="211204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4685b444ce5d4abf"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erben\Application%20Data\Microsoft\Templates\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esh">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34BD-C87C-491F-BD35-55D0D0BA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15</Pages>
  <Words>2729</Words>
  <Characters>15010</Characters>
  <Application>Microsoft Office Word</Application>
  <DocSecurity>0</DocSecurity>
  <Lines>125</Lines>
  <Paragraphs>35</Paragraphs>
  <ScaleCrop>false</ScaleCrop>
  <Company>HP</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&lt;&lt;je bedrijfsnaam&gt;&gt;</dc:title>
  <dc:subject>Strategie document &lt;&lt;jouw bedrijf&gt;&gt;</dc:subject>
  <dc:creator>Gerben Nijmeijer</dc:creator>
  <cp:lastModifiedBy>Gerben Nijmeijer</cp:lastModifiedBy>
  <cp:revision>162</cp:revision>
  <cp:lastPrinted>2010-01-08T10:06:00Z</cp:lastPrinted>
  <dcterms:created xsi:type="dcterms:W3CDTF">2021-10-18T19:24:00Z</dcterms:created>
  <dcterms:modified xsi:type="dcterms:W3CDTF">2021-10-18T22:46:00Z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1043</vt:i4>
  </property>
  <property fmtid="{D5CDD505-2E9C-101B-9397-08002B2CF9AE}" pid="3" name="_Version">
    <vt:lpwstr>0809</vt:lpwstr>
  </property>
  <property fmtid="{D5CDD505-2E9C-101B-9397-08002B2CF9AE}" pid="4" name="_TemplateID">
    <vt:lpwstr>TC101927451043</vt:lpwstr>
  </property>
</Properties>
</file>